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3F514E4F" w14:textId="77777777" w:rsidTr="00E71C26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4B430" w14:textId="5154B235" w:rsidR="0036668A" w:rsidRPr="0036668A" w:rsidRDefault="0036668A" w:rsidP="00E71C26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49161D">
              <w:t>Sportklimbegeleider 2 indoor toprope</w:t>
            </w:r>
          </w:p>
        </w:tc>
      </w:tr>
      <w:tr w:rsidR="0036668A" w:rsidRPr="0036668A" w14:paraId="2C840112" w14:textId="77777777" w:rsidTr="00E71C26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2D36015F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Datum:</w:t>
            </w:r>
          </w:p>
          <w:p w14:paraId="0BDF56BB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beoordelaar:</w:t>
            </w:r>
          </w:p>
          <w:p w14:paraId="120F06C6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5838E4D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kandidaat:</w:t>
            </w:r>
          </w:p>
          <w:p w14:paraId="02F71EE8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</w:p>
          <w:p w14:paraId="5D695237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CC3E62" w:rsidRPr="0036668A" w14:paraId="530255B0" w14:textId="77777777" w:rsidTr="00E71C26">
        <w:tc>
          <w:tcPr>
            <w:tcW w:w="4538" w:type="pct"/>
            <w:gridSpan w:val="2"/>
          </w:tcPr>
          <w:p w14:paraId="5F29C809" w14:textId="77777777" w:rsidR="00CC3E62" w:rsidRPr="00013CB4" w:rsidRDefault="00CC3E62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60EBD975" w14:textId="77777777" w:rsidR="00CC3E62" w:rsidRPr="00013CB4" w:rsidRDefault="00CC3E62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95E10" w:rsidRPr="0036668A" w14:paraId="1CDC9DFD" w14:textId="77777777" w:rsidTr="00E71C26">
        <w:tc>
          <w:tcPr>
            <w:tcW w:w="2094" w:type="pct"/>
          </w:tcPr>
          <w:p w14:paraId="1B9E2844" w14:textId="77777777" w:rsidR="00895E10" w:rsidRPr="0049161D" w:rsidRDefault="00895E10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4" w:type="pct"/>
          </w:tcPr>
          <w:p w14:paraId="1D7B7EB0" w14:textId="77777777" w:rsidR="00895E10" w:rsidRPr="0049161D" w:rsidRDefault="003D09D9" w:rsidP="00E71C26">
            <w:pPr>
              <w:rPr>
                <w:sz w:val="18"/>
                <w:szCs w:val="18"/>
              </w:rPr>
            </w:pPr>
            <w:r w:rsidRPr="0049161D">
              <w:rPr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5B7F271" w14:textId="77777777" w:rsidR="00895E10" w:rsidRPr="00013CB4" w:rsidRDefault="00A1437D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7A139E1C" w14:textId="77777777" w:rsidTr="00E71C26">
        <w:tc>
          <w:tcPr>
            <w:tcW w:w="2094" w:type="pct"/>
          </w:tcPr>
          <w:p w14:paraId="3C921730" w14:textId="77777777" w:rsidR="0036668A" w:rsidRPr="00090D5C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</w:tcPr>
          <w:p w14:paraId="4B90557E" w14:textId="77777777" w:rsidR="0036668A" w:rsidRPr="00090D5C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Werkproces</w:t>
            </w:r>
            <w:r w:rsidR="00090D5C" w:rsidRPr="00090D5C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62" w:type="pct"/>
            <w:vAlign w:val="center"/>
          </w:tcPr>
          <w:p w14:paraId="7B2CA06E" w14:textId="77777777" w:rsidR="0036668A" w:rsidRPr="00013CB4" w:rsidRDefault="002F64D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49161D" w:rsidRPr="0036668A" w14:paraId="56544CAC" w14:textId="77777777" w:rsidTr="00E71C26">
        <w:tc>
          <w:tcPr>
            <w:tcW w:w="2094" w:type="pct"/>
            <w:vMerge w:val="restart"/>
          </w:tcPr>
          <w:p w14:paraId="5DA585A4" w14:textId="7DDFD8F0" w:rsidR="0049161D" w:rsidRPr="00090D5C" w:rsidRDefault="0049161D" w:rsidP="00E71C26">
            <w:pPr>
              <w:rPr>
                <w:sz w:val="18"/>
                <w:szCs w:val="18"/>
                <w:highlight w:val="yellow"/>
              </w:rPr>
            </w:pPr>
            <w:r w:rsidRPr="0049161D">
              <w:rPr>
                <w:sz w:val="18"/>
                <w:szCs w:val="18"/>
              </w:rPr>
              <w:t>2.1 Begeleiden bij lessen</w:t>
            </w:r>
          </w:p>
        </w:tc>
        <w:tc>
          <w:tcPr>
            <w:tcW w:w="2444" w:type="pct"/>
            <w:vAlign w:val="bottom"/>
          </w:tcPr>
          <w:p w14:paraId="3204CCF4" w14:textId="3938772C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2.1.1 Begeleidt klimmers bij lessen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D378773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9161D" w:rsidRPr="0036668A" w14:paraId="63A33EAD" w14:textId="77777777" w:rsidTr="00E71C26">
        <w:tc>
          <w:tcPr>
            <w:tcW w:w="2094" w:type="pct"/>
            <w:vMerge/>
          </w:tcPr>
          <w:p w14:paraId="7B0E5319" w14:textId="77777777" w:rsidR="0049161D" w:rsidRPr="00090D5C" w:rsidRDefault="0049161D" w:rsidP="00E71C2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14:paraId="6F96E682" w14:textId="6868FF5A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sz w:val="18"/>
                <w:szCs w:val="18"/>
              </w:rPr>
              <w:t>2.1.2 Voert lessen uit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0B15EFF5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9161D" w:rsidRPr="0036668A" w14:paraId="05437306" w14:textId="77777777" w:rsidTr="00E71C26">
        <w:tc>
          <w:tcPr>
            <w:tcW w:w="2094" w:type="pct"/>
            <w:vMerge/>
          </w:tcPr>
          <w:p w14:paraId="08A8674A" w14:textId="77777777" w:rsidR="0049161D" w:rsidRPr="00090D5C" w:rsidRDefault="0049161D" w:rsidP="00E71C2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14:paraId="3F8F3FB3" w14:textId="32CB825D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2.1.3 Legt oefeningen uit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58B8A3E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9161D" w:rsidRPr="0036668A" w14:paraId="2171E3C0" w14:textId="77777777" w:rsidTr="00E71C26">
        <w:tc>
          <w:tcPr>
            <w:tcW w:w="2094" w:type="pct"/>
            <w:vMerge/>
          </w:tcPr>
          <w:p w14:paraId="07A06275" w14:textId="77777777" w:rsidR="0049161D" w:rsidRPr="00090D5C" w:rsidRDefault="0049161D" w:rsidP="00E71C2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14:paraId="2EEDDB9A" w14:textId="4B9F6140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2.1.4 Evalueert lessen en reflecteert op eigen handelen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60E6627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90D5C" w:rsidRPr="0036668A" w14:paraId="3D642958" w14:textId="77777777" w:rsidTr="00E71C26">
        <w:tc>
          <w:tcPr>
            <w:tcW w:w="2094" w:type="pct"/>
          </w:tcPr>
          <w:p w14:paraId="293B00B6" w14:textId="7D127F1C" w:rsidR="00090D5C" w:rsidRPr="0049161D" w:rsidRDefault="0049161D" w:rsidP="00E71C26">
            <w:pPr>
              <w:rPr>
                <w:b/>
                <w:bCs/>
                <w:sz w:val="18"/>
                <w:szCs w:val="18"/>
              </w:rPr>
            </w:pPr>
            <w:r w:rsidRPr="0049161D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  <w:vAlign w:val="bottom"/>
          </w:tcPr>
          <w:p w14:paraId="5797164A" w14:textId="77777777" w:rsidR="00090D5C" w:rsidRPr="0049161D" w:rsidRDefault="00090D5C" w:rsidP="00E71C26">
            <w:pPr>
              <w:rPr>
                <w:rStyle w:val="normaltextrun"/>
                <w:rFonts w:cs="Segoe UI"/>
                <w:b/>
                <w:bCs/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b/>
                <w:bCs/>
                <w:sz w:val="18"/>
                <w:szCs w:val="18"/>
              </w:rPr>
              <w:t>Werkprocessen</w:t>
            </w:r>
          </w:p>
        </w:tc>
        <w:tc>
          <w:tcPr>
            <w:tcW w:w="462" w:type="pct"/>
            <w:vAlign w:val="center"/>
          </w:tcPr>
          <w:p w14:paraId="5A3EFC5C" w14:textId="77777777" w:rsidR="00090D5C" w:rsidRPr="00090D5C" w:rsidRDefault="00090D5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49161D" w:rsidRPr="0036668A" w14:paraId="5460633F" w14:textId="77777777" w:rsidTr="00E71C26">
        <w:tc>
          <w:tcPr>
            <w:tcW w:w="2094" w:type="pct"/>
            <w:vMerge w:val="restart"/>
          </w:tcPr>
          <w:p w14:paraId="4692D93A" w14:textId="00D4FAB6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sz w:val="18"/>
                <w:szCs w:val="18"/>
              </w:rPr>
              <w:t>2.2 Begeleiden bij klimvaardigheidstoetsen</w:t>
            </w:r>
          </w:p>
        </w:tc>
        <w:tc>
          <w:tcPr>
            <w:tcW w:w="2444" w:type="pct"/>
            <w:vAlign w:val="center"/>
          </w:tcPr>
          <w:p w14:paraId="0AA4721F" w14:textId="709C59EE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2.2.1 Begeleidt klimmers bij klimvaardigheidstoetsen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61BABFE3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9161D" w:rsidRPr="0036668A" w14:paraId="188D1B89" w14:textId="77777777" w:rsidTr="00E71C26">
        <w:tc>
          <w:tcPr>
            <w:tcW w:w="2094" w:type="pct"/>
            <w:vMerge/>
          </w:tcPr>
          <w:p w14:paraId="10CC446D" w14:textId="77777777" w:rsidR="0049161D" w:rsidRPr="0049161D" w:rsidRDefault="0049161D" w:rsidP="00E71C26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center"/>
          </w:tcPr>
          <w:p w14:paraId="0769C997" w14:textId="6ACA724D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sz w:val="18"/>
                <w:szCs w:val="18"/>
              </w:rPr>
              <w:t>2.2.2 Bereidt klimvaarvaardigheidstoetsen voor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00675DFB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9161D" w:rsidRPr="0036668A" w14:paraId="55F623D2" w14:textId="77777777" w:rsidTr="00E71C26">
        <w:tc>
          <w:tcPr>
            <w:tcW w:w="2094" w:type="pct"/>
            <w:vMerge/>
          </w:tcPr>
          <w:p w14:paraId="3D6849BA" w14:textId="77777777" w:rsidR="0049161D" w:rsidRPr="0049161D" w:rsidRDefault="0049161D" w:rsidP="00E71C26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center"/>
          </w:tcPr>
          <w:p w14:paraId="64E12E4C" w14:textId="756441BD" w:rsidR="0049161D" w:rsidRPr="0049161D" w:rsidRDefault="0049161D" w:rsidP="00E71C26">
            <w:pPr>
              <w:rPr>
                <w:rStyle w:val="normaltextrun"/>
                <w:sz w:val="18"/>
                <w:szCs w:val="18"/>
              </w:rPr>
            </w:pPr>
            <w:r w:rsidRPr="0049161D">
              <w:rPr>
                <w:rStyle w:val="normaltextrun"/>
                <w:sz w:val="18"/>
                <w:szCs w:val="18"/>
              </w:rPr>
              <w:t>2.2.3 Geeft aanwijzingen</w:t>
            </w:r>
          </w:p>
        </w:tc>
        <w:sdt>
          <w:sdtPr>
            <w:rPr>
              <w:sz w:val="18"/>
              <w:szCs w:val="18"/>
            </w:rPr>
            <w:id w:val="57308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DBA0F9F" w14:textId="1824B06E" w:rsidR="0049161D" w:rsidRDefault="00AA0EC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9161D" w:rsidRPr="0036668A" w14:paraId="116FB159" w14:textId="77777777" w:rsidTr="00E71C26">
        <w:tc>
          <w:tcPr>
            <w:tcW w:w="2094" w:type="pct"/>
            <w:vMerge/>
          </w:tcPr>
          <w:p w14:paraId="786616D5" w14:textId="77777777" w:rsidR="0049161D" w:rsidRPr="0049161D" w:rsidRDefault="0049161D" w:rsidP="00E71C26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  <w:vAlign w:val="center"/>
          </w:tcPr>
          <w:p w14:paraId="7F86DD32" w14:textId="39BD6203" w:rsidR="0049161D" w:rsidRPr="0049161D" w:rsidRDefault="0049161D" w:rsidP="00E71C26">
            <w:pPr>
              <w:rPr>
                <w:sz w:val="18"/>
                <w:szCs w:val="18"/>
              </w:rPr>
            </w:pPr>
            <w:r w:rsidRPr="0049161D">
              <w:rPr>
                <w:rStyle w:val="normaltextrun"/>
                <w:rFonts w:cs="Segoe UI"/>
                <w:sz w:val="18"/>
                <w:szCs w:val="18"/>
              </w:rPr>
              <w:t>2.2.4 Evalueert klimvaardigheidstoetsen en reflecteert op eigen handelen</w:t>
            </w:r>
            <w:r w:rsidRPr="0049161D">
              <w:rPr>
                <w:rStyle w:val="eop"/>
                <w:rFonts w:cs="Segoe UI"/>
                <w:sz w:val="18"/>
                <w:szCs w:val="18"/>
              </w:rPr>
              <w:t> 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3E0C843" w14:textId="77777777" w:rsidR="0049161D" w:rsidRPr="00013CB4" w:rsidRDefault="0049161D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36B0B" w:rsidRPr="0036668A" w14:paraId="081BFD91" w14:textId="77777777" w:rsidTr="00E71C26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13131640" w14:textId="77777777" w:rsidR="00F87D2F" w:rsidRDefault="00F87D2F" w:rsidP="00E71C26">
            <w:pPr>
              <w:rPr>
                <w:b/>
                <w:bCs/>
                <w:sz w:val="18"/>
                <w:szCs w:val="18"/>
              </w:rPr>
            </w:pPr>
          </w:p>
          <w:p w14:paraId="3749065D" w14:textId="32AF8877" w:rsidR="00036B0B" w:rsidRPr="00991289" w:rsidRDefault="00F927F1" w:rsidP="00E71C26">
            <w:pPr>
              <w:rPr>
                <w:rStyle w:val="normaltextrun"/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785FA53" w14:textId="77777777" w:rsidR="00036B0B" w:rsidRDefault="00036B0B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E10224" w14:textId="77777777" w:rsidR="00D12327" w:rsidRPr="00013CB4" w:rsidRDefault="00D12327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36B0B" w:rsidRPr="0036668A" w14:paraId="36253C6F" w14:textId="77777777" w:rsidTr="00E71C26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34DB5907" w14:textId="77777777" w:rsidR="00036B0B" w:rsidRDefault="00036B0B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Handtekening beoordelaar</w:t>
            </w:r>
          </w:p>
          <w:p w14:paraId="5DF3219B" w14:textId="77777777" w:rsidR="0000222A" w:rsidRPr="00013CB4" w:rsidRDefault="0000222A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535D1CC3" w14:textId="77777777" w:rsidR="00036B0B" w:rsidRPr="00013CB4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8C2EC3" w14:textId="77777777" w:rsidR="00DA2555" w:rsidRDefault="00DA2555">
      <w:pPr>
        <w:rPr>
          <w:sz w:val="20"/>
          <w:szCs w:val="20"/>
        </w:rPr>
      </w:pPr>
    </w:p>
    <w:p w14:paraId="6C57FEEA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06DB3FB0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2426ECF9" w14:textId="77777777" w:rsidR="00E93CE4" w:rsidRDefault="00E93CE4"/>
    <w:p w14:paraId="0F5790E0" w14:textId="77777777" w:rsidR="0049161D" w:rsidRDefault="0049161D" w:rsidP="0049161D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14:paraId="4E03F86E" w14:textId="77777777" w:rsidR="0049161D" w:rsidRDefault="0049161D" w:rsidP="0049161D">
      <w:pPr>
        <w:pStyle w:val="NKBVKop1"/>
        <w:framePr w:wrap="around" w:hAnchor="page" w:x="2212" w:y="2065"/>
      </w:pPr>
      <w:r>
        <w:t>Instructie invullen beoordelingsformulier</w:t>
      </w:r>
    </w:p>
    <w:p w14:paraId="0B3785E8" w14:textId="77777777" w:rsidR="0049161D" w:rsidRDefault="0049161D" w:rsidP="0049161D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14:paraId="0F7599A8" w14:textId="77777777" w:rsidR="0049161D" w:rsidRDefault="0049161D" w:rsidP="00070B4C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14:paraId="045DE27B" w14:textId="36B9A68F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20C629E1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6D41621F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005E20BF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361AFF0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44B58502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02BC7612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130A49F0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0CC334EA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37D1AC61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01CEE7FF" w14:textId="77777777" w:rsidR="00804079" w:rsidRDefault="00804079" w:rsidP="00804079">
      <w:pPr>
        <w:pStyle w:val="Lijstalinea"/>
        <w:spacing w:after="160" w:line="259" w:lineRule="auto"/>
      </w:pPr>
    </w:p>
    <w:p w14:paraId="79A6E48B" w14:textId="77777777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129AB092" w14:textId="77777777" w:rsidR="007610A2" w:rsidRDefault="007610A2">
      <w:pPr>
        <w:rPr>
          <w:sz w:val="20"/>
          <w:szCs w:val="20"/>
        </w:rPr>
      </w:pPr>
    </w:p>
    <w:p w14:paraId="53749632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3AB2EF1B" w14:textId="0EF377A8" w:rsidR="007610A2" w:rsidRPr="0036668A" w:rsidRDefault="007B3E14" w:rsidP="007610A2">
      <w:pPr>
        <w:pStyle w:val="NKBVKop1"/>
        <w:framePr w:wrap="around"/>
      </w:pPr>
      <w:r w:rsidRPr="00BD5B68">
        <w:t>2.1 Begeleiden bij</w:t>
      </w:r>
      <w:r w:rsidR="007610A2" w:rsidRPr="00BD5B68">
        <w:t xml:space="preserve"> lessen</w:t>
      </w:r>
    </w:p>
    <w:p w14:paraId="72AD6096" w14:textId="77777777" w:rsidR="0038490F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E45544" w:rsidRPr="0036668A" w14:paraId="349070FB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1F30F76A" w14:textId="77777777" w:rsidR="00E45544" w:rsidRPr="0036668A" w:rsidRDefault="00E45544" w:rsidP="00D07405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2.1.1 Begeleidt klimmers bij lessen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E45544" w:rsidRPr="0036668A" w14:paraId="66830B11" w14:textId="77777777" w:rsidTr="00D07405">
        <w:tc>
          <w:tcPr>
            <w:tcW w:w="2537" w:type="pct"/>
            <w:shd w:val="clear" w:color="auto" w:fill="E7E6E6" w:themeFill="background2"/>
          </w:tcPr>
          <w:p w14:paraId="244B0E00" w14:textId="77777777" w:rsidR="00E45544" w:rsidRPr="0036668A" w:rsidRDefault="00E45544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E64CE0B" w14:textId="77777777" w:rsidR="00E45544" w:rsidRPr="0036668A" w:rsidRDefault="00E45544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C41771B" w14:textId="77777777" w:rsidR="00E45544" w:rsidRPr="0036668A" w:rsidRDefault="00E45544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E45544" w:rsidRPr="0036668A" w14:paraId="000DEBFA" w14:textId="77777777" w:rsidTr="00D07405">
        <w:tc>
          <w:tcPr>
            <w:tcW w:w="2537" w:type="pct"/>
          </w:tcPr>
          <w:p w14:paraId="4C4C7739" w14:textId="77777777" w:rsidR="00E45544" w:rsidRDefault="00E45544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Stemt de manier van omgang af op de klimmers en benadert hen op positieve wijze.</w:t>
            </w:r>
            <w:r w:rsidRPr="00BB551A">
              <w:rPr>
                <w:sz w:val="20"/>
                <w:szCs w:val="20"/>
              </w:rPr>
              <w:t> </w:t>
            </w:r>
          </w:p>
          <w:p w14:paraId="2C869CB3" w14:textId="77777777" w:rsidR="00E45544" w:rsidRDefault="00E45544" w:rsidP="00D07405">
            <w:pPr>
              <w:rPr>
                <w:i/>
                <w:iCs/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  <w:p w14:paraId="43365472" w14:textId="77777777" w:rsidR="00E45544" w:rsidRPr="00163522" w:rsidRDefault="00E45544" w:rsidP="00D0740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Deelnemer licht toe hoe de manier van omgang wordt afgestemd.</w:t>
            </w:r>
          </w:p>
        </w:tc>
        <w:tc>
          <w:tcPr>
            <w:tcW w:w="204" w:type="pct"/>
          </w:tcPr>
          <w:p w14:paraId="165275F4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7483D1A0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</w:tr>
      <w:tr w:rsidR="00E45544" w:rsidRPr="0036668A" w14:paraId="24A92171" w14:textId="77777777" w:rsidTr="00D07405">
        <w:tc>
          <w:tcPr>
            <w:tcW w:w="2537" w:type="pct"/>
          </w:tcPr>
          <w:p w14:paraId="31228B3F" w14:textId="77777777" w:rsidR="00E45544" w:rsidRDefault="00E45544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Gebruikt heldere en begrijpelijke taal naar de klimmers.</w:t>
            </w:r>
            <w:r w:rsidRPr="00BB551A">
              <w:rPr>
                <w:i/>
                <w:iCs/>
                <w:sz w:val="20"/>
                <w:szCs w:val="20"/>
              </w:rPr>
              <w:t> </w:t>
            </w:r>
            <w:r w:rsidRPr="00BB551A">
              <w:rPr>
                <w:sz w:val="20"/>
                <w:szCs w:val="20"/>
              </w:rPr>
              <w:t> </w:t>
            </w:r>
          </w:p>
          <w:p w14:paraId="1544B6EC" w14:textId="77777777" w:rsidR="00E45544" w:rsidRPr="0036668A" w:rsidRDefault="00E45544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082A4458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88C97D1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</w:tr>
      <w:tr w:rsidR="00E45544" w:rsidRPr="0036668A" w14:paraId="7286083E" w14:textId="77777777" w:rsidTr="00D07405">
        <w:tc>
          <w:tcPr>
            <w:tcW w:w="2537" w:type="pct"/>
          </w:tcPr>
          <w:p w14:paraId="0774B0D7" w14:textId="77777777" w:rsidR="00E45544" w:rsidRDefault="00E45544" w:rsidP="00D07405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</w:t>
            </w:r>
            <w:r>
              <w:rPr>
                <w:sz w:val="20"/>
                <w:szCs w:val="20"/>
              </w:rPr>
              <w:t xml:space="preserve">de </w:t>
            </w:r>
            <w:r w:rsidRPr="00BB551A">
              <w:rPr>
                <w:sz w:val="20"/>
                <w:szCs w:val="20"/>
              </w:rPr>
              <w:t>klimmers. </w:t>
            </w:r>
          </w:p>
          <w:p w14:paraId="22B0D1D8" w14:textId="77777777" w:rsidR="00E45544" w:rsidRDefault="00E45544" w:rsidP="00D07405">
            <w:pPr>
              <w:rPr>
                <w:i/>
                <w:iCs/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  <w:p w14:paraId="746F059C" w14:textId="77777777" w:rsidR="00E45544" w:rsidRPr="008B768E" w:rsidRDefault="00E45544" w:rsidP="00D07405">
            <w:pPr>
              <w:rPr>
                <w:i/>
                <w:iCs/>
                <w:sz w:val="20"/>
                <w:szCs w:val="20"/>
              </w:rPr>
            </w:pPr>
            <w:r w:rsidRPr="008B768E">
              <w:rPr>
                <w:i/>
                <w:iCs/>
                <w:sz w:val="20"/>
                <w:szCs w:val="20"/>
              </w:rPr>
              <w:t>Deelnemer licht toe hoe hij de klimmers motiveert.</w:t>
            </w:r>
          </w:p>
        </w:tc>
        <w:tc>
          <w:tcPr>
            <w:tcW w:w="204" w:type="pct"/>
          </w:tcPr>
          <w:p w14:paraId="62373013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A3C3339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</w:tr>
      <w:tr w:rsidR="00E45544" w:rsidRPr="0036668A" w14:paraId="4305EDB9" w14:textId="77777777" w:rsidTr="00D07405">
        <w:tc>
          <w:tcPr>
            <w:tcW w:w="2537" w:type="pct"/>
          </w:tcPr>
          <w:p w14:paraId="1AF71A27" w14:textId="77777777" w:rsidR="00E45544" w:rsidRDefault="00E45544" w:rsidP="00D07405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  <w:p w14:paraId="14B305BD" w14:textId="77777777" w:rsidR="00E45544" w:rsidRPr="00F028C4" w:rsidRDefault="00E45544" w:rsidP="00D07405">
            <w:pPr>
              <w:rPr>
                <w:i/>
                <w:iCs/>
                <w:sz w:val="20"/>
                <w:szCs w:val="20"/>
              </w:rPr>
            </w:pPr>
            <w:r w:rsidRPr="00F028C4">
              <w:rPr>
                <w:i/>
                <w:iCs/>
                <w:sz w:val="20"/>
                <w:szCs w:val="20"/>
              </w:rPr>
              <w:t>Deelnemer omschrijft waarover wordt geïnformeerd tijdens de les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32EFE6A6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870309E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</w:tr>
      <w:tr w:rsidR="00E45544" w:rsidRPr="0036668A" w14:paraId="692D735B" w14:textId="77777777" w:rsidTr="00D07405">
        <w:tc>
          <w:tcPr>
            <w:tcW w:w="2537" w:type="pct"/>
          </w:tcPr>
          <w:p w14:paraId="557DA141" w14:textId="77777777" w:rsidR="00E45544" w:rsidRDefault="00E45544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Bewaakt (en ziet toet op) de veiligheid en handelt in geval van een noodsituatie (ongeluk).</w:t>
            </w:r>
            <w:r w:rsidRPr="00BB551A">
              <w:rPr>
                <w:sz w:val="20"/>
                <w:szCs w:val="20"/>
              </w:rPr>
              <w:t> </w:t>
            </w:r>
          </w:p>
          <w:p w14:paraId="4FA02CA7" w14:textId="77777777" w:rsidR="00E45544" w:rsidRPr="0036668A" w:rsidRDefault="00E45544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lastRenderedPageBreak/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4EDDEE0A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301DAA3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</w:tr>
      <w:tr w:rsidR="00E45544" w:rsidRPr="0036668A" w14:paraId="78837213" w14:textId="77777777" w:rsidTr="00D07405">
        <w:tc>
          <w:tcPr>
            <w:tcW w:w="2537" w:type="pct"/>
          </w:tcPr>
          <w:p w14:paraId="0FAF6997" w14:textId="77777777" w:rsidR="00E45544" w:rsidRDefault="00E45544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Gaat vertrouwelijk om met persoonlijke informatie </w:t>
            </w:r>
            <w:proofErr w:type="gramStart"/>
            <w:r>
              <w:rPr>
                <w:sz w:val="20"/>
                <w:szCs w:val="20"/>
              </w:rPr>
              <w:t>conform</w:t>
            </w:r>
            <w:proofErr w:type="gramEnd"/>
            <w:r>
              <w:rPr>
                <w:sz w:val="20"/>
                <w:szCs w:val="20"/>
              </w:rPr>
              <w:t xml:space="preserve"> de richtlijnen</w:t>
            </w:r>
          </w:p>
          <w:p w14:paraId="57727F2D" w14:textId="77777777" w:rsidR="00E45544" w:rsidRPr="006A1056" w:rsidRDefault="00E45544" w:rsidP="00D07405">
            <w:pPr>
              <w:rPr>
                <w:i/>
                <w:iCs/>
                <w:sz w:val="20"/>
                <w:szCs w:val="20"/>
              </w:rPr>
            </w:pPr>
            <w:r w:rsidRPr="006A1056">
              <w:rPr>
                <w:i/>
                <w:iCs/>
                <w:sz w:val="20"/>
                <w:szCs w:val="20"/>
              </w:rPr>
              <w:t>Er worden in het portfolio geen privé-gegevens zoals namen gedeeld over de KVB-kandidaten en/of collega’s.</w:t>
            </w:r>
          </w:p>
        </w:tc>
        <w:tc>
          <w:tcPr>
            <w:tcW w:w="204" w:type="pct"/>
          </w:tcPr>
          <w:p w14:paraId="5E85B976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B28D515" w14:textId="77777777" w:rsidR="00E45544" w:rsidRPr="0036668A" w:rsidRDefault="00E45544" w:rsidP="00D07405">
            <w:pPr>
              <w:rPr>
                <w:sz w:val="20"/>
                <w:szCs w:val="20"/>
              </w:rPr>
            </w:pPr>
          </w:p>
        </w:tc>
      </w:tr>
      <w:tr w:rsidR="00E45544" w:rsidRPr="0036668A" w14:paraId="70110F93" w14:textId="77777777" w:rsidTr="00D07405">
        <w:tc>
          <w:tcPr>
            <w:tcW w:w="2537" w:type="pct"/>
            <w:shd w:val="clear" w:color="auto" w:fill="E7E6E6" w:themeFill="background2"/>
          </w:tcPr>
          <w:p w14:paraId="65BC2EDF" w14:textId="77777777" w:rsidR="00E45544" w:rsidRPr="0036668A" w:rsidRDefault="00E45544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7F5F1778" w14:textId="77777777" w:rsidR="00E45544" w:rsidRPr="00BB551A" w:rsidRDefault="00E45544" w:rsidP="00D0740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begeleiding </w:t>
            </w:r>
            <w:r>
              <w:rPr>
                <w:sz w:val="20"/>
                <w:szCs w:val="20"/>
              </w:rPr>
              <w:t>sluit aan bij de</w:t>
            </w:r>
            <w:r w:rsidRPr="00BB551A">
              <w:rPr>
                <w:sz w:val="20"/>
                <w:szCs w:val="20"/>
              </w:rPr>
              <w:t> klimmers. </w:t>
            </w:r>
          </w:p>
          <w:p w14:paraId="7E145D76" w14:textId="77777777" w:rsidR="00E45544" w:rsidRPr="00BB551A" w:rsidRDefault="00E45544" w:rsidP="00D074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ondersteunt een positief leerklimaat.</w:t>
            </w:r>
            <w:r w:rsidRPr="00BB551A">
              <w:rPr>
                <w:sz w:val="20"/>
                <w:szCs w:val="20"/>
              </w:rPr>
              <w:t> </w:t>
            </w:r>
          </w:p>
          <w:p w14:paraId="6E527645" w14:textId="77777777" w:rsidR="00E45544" w:rsidRPr="00DA20BC" w:rsidRDefault="00E45544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C901F63" w14:textId="77777777" w:rsidR="00E45544" w:rsidRPr="0036668A" w:rsidRDefault="00E45544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6045331" w14:textId="77777777" w:rsidR="00E45544" w:rsidRDefault="00E45544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28282E" w:rsidRPr="0036668A" w14:paraId="31DFCCDE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6F7D3825" w14:textId="77777777" w:rsidR="0028282E" w:rsidRPr="0036668A" w:rsidRDefault="0028282E" w:rsidP="00D07405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2.1.2</w:t>
            </w:r>
            <w:r w:rsidRPr="0036668A">
              <w:rPr>
                <w:b/>
                <w:bCs/>
                <w:sz w:val="20"/>
                <w:szCs w:val="20"/>
              </w:rPr>
              <w:t xml:space="preserve">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28282E" w:rsidRPr="0036668A" w14:paraId="5026DB2C" w14:textId="77777777" w:rsidTr="00D07405">
        <w:tc>
          <w:tcPr>
            <w:tcW w:w="2537" w:type="pct"/>
            <w:shd w:val="clear" w:color="auto" w:fill="E7E6E6" w:themeFill="background2"/>
          </w:tcPr>
          <w:p w14:paraId="71C32A00" w14:textId="77777777" w:rsidR="0028282E" w:rsidRPr="0036668A" w:rsidRDefault="0028282E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72F3B88" w14:textId="77777777" w:rsidR="0028282E" w:rsidRPr="0036668A" w:rsidRDefault="0028282E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A0BC23A" w14:textId="77777777" w:rsidR="0028282E" w:rsidRPr="0036668A" w:rsidRDefault="0028282E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28282E" w:rsidRPr="0036668A" w14:paraId="31F509D3" w14:textId="77777777" w:rsidTr="00D07405">
        <w:tc>
          <w:tcPr>
            <w:tcW w:w="2537" w:type="pct"/>
          </w:tcPr>
          <w:p w14:paraId="7DB31859" w14:textId="77777777" w:rsidR="0028282E" w:rsidRDefault="0028282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Voert de lesvoorbereiding uit en/of volgt de aanwijzingen van de verantwoordelijke instructeur op.</w:t>
            </w:r>
            <w:r w:rsidRPr="00BB551A">
              <w:rPr>
                <w:sz w:val="20"/>
                <w:szCs w:val="20"/>
              </w:rPr>
              <w:t> </w:t>
            </w:r>
          </w:p>
          <w:p w14:paraId="5ABA07B7" w14:textId="77777777" w:rsidR="0028282E" w:rsidRPr="0036668A" w:rsidRDefault="0028282E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2DC6DB36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0D47764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</w:tr>
      <w:tr w:rsidR="0028282E" w:rsidRPr="0036668A" w14:paraId="74F290B8" w14:textId="77777777" w:rsidTr="00D07405">
        <w:tc>
          <w:tcPr>
            <w:tcW w:w="2537" w:type="pct"/>
          </w:tcPr>
          <w:p w14:paraId="2086BCF8" w14:textId="77777777" w:rsidR="0028282E" w:rsidRDefault="0028282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dat de materialen en hulpmiddelen beschikbaar zijn.</w:t>
            </w:r>
            <w:r w:rsidRPr="00BB551A">
              <w:rPr>
                <w:sz w:val="20"/>
                <w:szCs w:val="20"/>
              </w:rPr>
              <w:t> </w:t>
            </w:r>
          </w:p>
          <w:p w14:paraId="6C0C3D59" w14:textId="77777777" w:rsidR="0028282E" w:rsidRPr="0036668A" w:rsidRDefault="0028282E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2C9A7592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C9D2DCB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</w:tr>
      <w:tr w:rsidR="0028282E" w:rsidRPr="0036668A" w14:paraId="5FC8E462" w14:textId="77777777" w:rsidTr="00D07405">
        <w:tc>
          <w:tcPr>
            <w:tcW w:w="2537" w:type="pct"/>
          </w:tcPr>
          <w:p w14:paraId="18A6EA18" w14:textId="77777777" w:rsidR="0028282E" w:rsidRDefault="0028282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 dat de les is afgestemd op de klimmers in overleg met de verantwoordelijke instructeur.</w:t>
            </w:r>
            <w:r w:rsidRPr="00BB551A">
              <w:rPr>
                <w:sz w:val="20"/>
                <w:szCs w:val="20"/>
              </w:rPr>
              <w:t> </w:t>
            </w:r>
          </w:p>
          <w:p w14:paraId="566F48F3" w14:textId="77777777" w:rsidR="0028282E" w:rsidRPr="0036668A" w:rsidRDefault="0028282E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064E6EE4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A00E7CA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</w:tr>
      <w:tr w:rsidR="0028282E" w:rsidRPr="0036668A" w14:paraId="48004C05" w14:textId="77777777" w:rsidTr="00D07405">
        <w:tc>
          <w:tcPr>
            <w:tcW w:w="2537" w:type="pct"/>
          </w:tcPr>
          <w:p w14:paraId="38EE5FB0" w14:textId="77777777" w:rsidR="0028282E" w:rsidRDefault="0028282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Overlegt met de verantwoordelijke instructeur.</w:t>
            </w:r>
            <w:r w:rsidRPr="00BB551A">
              <w:rPr>
                <w:sz w:val="20"/>
                <w:szCs w:val="20"/>
              </w:rPr>
              <w:t> </w:t>
            </w:r>
          </w:p>
          <w:p w14:paraId="2BD9C5D8" w14:textId="77777777" w:rsidR="0028282E" w:rsidRPr="0036668A" w:rsidRDefault="0028282E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lastRenderedPageBreak/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5C87C051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EE9BCE3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</w:tr>
      <w:tr w:rsidR="0028282E" w:rsidRPr="0036668A" w14:paraId="775FC2DA" w14:textId="77777777" w:rsidTr="00D07405">
        <w:tc>
          <w:tcPr>
            <w:tcW w:w="2537" w:type="pct"/>
          </w:tcPr>
          <w:p w14:paraId="4E7149D0" w14:textId="77777777" w:rsidR="0028282E" w:rsidRDefault="0028282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Draagt bij aan het bereiken van het doel van de les.</w:t>
            </w:r>
          </w:p>
          <w:p w14:paraId="6B297CEA" w14:textId="77777777" w:rsidR="0028282E" w:rsidRPr="0036668A" w:rsidRDefault="0028282E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31A9FA5F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0F6CE93" w14:textId="77777777" w:rsidR="0028282E" w:rsidRPr="0036668A" w:rsidRDefault="0028282E" w:rsidP="00D07405">
            <w:pPr>
              <w:rPr>
                <w:sz w:val="20"/>
                <w:szCs w:val="20"/>
              </w:rPr>
            </w:pPr>
          </w:p>
        </w:tc>
      </w:tr>
      <w:tr w:rsidR="0028282E" w:rsidRPr="0036668A" w14:paraId="609BAA66" w14:textId="77777777" w:rsidTr="00D07405">
        <w:tc>
          <w:tcPr>
            <w:tcW w:w="2537" w:type="pct"/>
            <w:shd w:val="clear" w:color="auto" w:fill="E7E6E6" w:themeFill="background2"/>
          </w:tcPr>
          <w:p w14:paraId="2FC32327" w14:textId="77777777" w:rsidR="0028282E" w:rsidRPr="0036668A" w:rsidRDefault="0028282E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C284FAE" w14:textId="77777777" w:rsidR="0028282E" w:rsidRPr="0036668A" w:rsidRDefault="0028282E" w:rsidP="00D07405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les is in samenspraak met de verantwoordelijke instructeur afgestemd op de klimmers.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185AF1C" w14:textId="77777777" w:rsidR="0028282E" w:rsidRPr="0036668A" w:rsidRDefault="0028282E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8883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351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739CB17" w14:textId="77777777" w:rsidR="00E45544" w:rsidRPr="0036668A" w:rsidRDefault="00E45544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A35FE8" w:rsidRPr="0036668A" w14:paraId="625E5CD7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00EB6A6C" w14:textId="77777777" w:rsidR="00A35FE8" w:rsidRPr="0036668A" w:rsidRDefault="00A35FE8" w:rsidP="00D07405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2.1.3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Legt oefeningen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A35FE8" w:rsidRPr="0036668A" w14:paraId="1BC6B4D0" w14:textId="77777777" w:rsidTr="00D07405">
        <w:tc>
          <w:tcPr>
            <w:tcW w:w="2537" w:type="pct"/>
            <w:shd w:val="clear" w:color="auto" w:fill="E7E6E6" w:themeFill="background2"/>
          </w:tcPr>
          <w:p w14:paraId="591C995E" w14:textId="77777777" w:rsidR="00A35FE8" w:rsidRPr="0036668A" w:rsidRDefault="00A35FE8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39349AB8" w14:textId="77777777" w:rsidR="00A35FE8" w:rsidRPr="0036668A" w:rsidRDefault="00A35FE8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2204A14" w14:textId="77777777" w:rsidR="00A35FE8" w:rsidRPr="0036668A" w:rsidRDefault="00A35FE8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35FE8" w:rsidRPr="0036668A" w14:paraId="307930E9" w14:textId="77777777" w:rsidTr="00D07405">
        <w:tc>
          <w:tcPr>
            <w:tcW w:w="2537" w:type="pct"/>
          </w:tcPr>
          <w:p w14:paraId="31135758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een positie afgestemd op de groep.</w:t>
            </w:r>
          </w:p>
          <w:p w14:paraId="4E0AA542" w14:textId="77777777" w:rsidR="00A35FE8" w:rsidRDefault="00A35FE8" w:rsidP="00D0740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  <w:p w14:paraId="0972AA19" w14:textId="77777777" w:rsidR="00A35FE8" w:rsidRPr="00B1134A" w:rsidRDefault="00A35FE8" w:rsidP="00D07405">
            <w:pPr>
              <w:rPr>
                <w:i/>
                <w:iCs/>
                <w:sz w:val="20"/>
                <w:szCs w:val="20"/>
              </w:rPr>
            </w:pPr>
            <w:r w:rsidRPr="00B1134A">
              <w:rPr>
                <w:i/>
                <w:iCs/>
                <w:sz w:val="20"/>
                <w:szCs w:val="20"/>
              </w:rPr>
              <w:t>Deelnemer geeft toelichting op positionering.</w:t>
            </w:r>
          </w:p>
        </w:tc>
        <w:tc>
          <w:tcPr>
            <w:tcW w:w="204" w:type="pct"/>
          </w:tcPr>
          <w:p w14:paraId="0EF441C0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B8B0CDC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3977809A" w14:textId="77777777" w:rsidTr="00D07405">
        <w:tc>
          <w:tcPr>
            <w:tcW w:w="2537" w:type="pct"/>
          </w:tcPr>
          <w:p w14:paraId="34561E15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Maakt zichzelf verstaanbaar.</w:t>
            </w:r>
          </w:p>
          <w:p w14:paraId="66CCD163" w14:textId="77777777" w:rsidR="00A35FE8" w:rsidRPr="0036668A" w:rsidRDefault="00A35FE8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Praktijkbegeleider bevestigt </w:t>
            </w:r>
            <w:r w:rsidRPr="00163522">
              <w:rPr>
                <w:i/>
                <w:iCs/>
                <w:sz w:val="20"/>
                <w:szCs w:val="20"/>
              </w:rPr>
              <w:t>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5A89A0EC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CEF7564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43FBC313" w14:textId="77777777" w:rsidTr="00D07405">
        <w:tc>
          <w:tcPr>
            <w:tcW w:w="2537" w:type="pct"/>
          </w:tcPr>
          <w:p w14:paraId="388D76C7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Stemt de uitleg af op de klimmers.</w:t>
            </w:r>
          </w:p>
          <w:p w14:paraId="26127A2D" w14:textId="77777777" w:rsidR="00A35FE8" w:rsidRPr="0036668A" w:rsidRDefault="00A35FE8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2DE5C792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32600DB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62C737DF" w14:textId="77777777" w:rsidTr="00D07405">
        <w:tc>
          <w:tcPr>
            <w:tcW w:w="2537" w:type="pct"/>
          </w:tcPr>
          <w:p w14:paraId="2C7790DC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Doet oefeningen op correcte wijze voor of gebruikt een goed voorbeeld.</w:t>
            </w:r>
          </w:p>
          <w:p w14:paraId="01FD236A" w14:textId="77777777" w:rsidR="00A35FE8" w:rsidRPr="0036668A" w:rsidRDefault="00A35FE8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674444AA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10B1F94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072283F8" w14:textId="77777777" w:rsidTr="00D07405">
        <w:tc>
          <w:tcPr>
            <w:tcW w:w="2537" w:type="pct"/>
          </w:tcPr>
          <w:p w14:paraId="0FB74E51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indien nodig een oefening aan op de klimmers en/of de omstandigheden.</w:t>
            </w:r>
          </w:p>
          <w:p w14:paraId="064426E9" w14:textId="77777777" w:rsidR="00A35FE8" w:rsidRPr="0036668A" w:rsidRDefault="00A35FE8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lastRenderedPageBreak/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7F9575EF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3DA41FE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257B5CC9" w14:textId="77777777" w:rsidTr="00D07405">
        <w:tc>
          <w:tcPr>
            <w:tcW w:w="2537" w:type="pct"/>
          </w:tcPr>
          <w:p w14:paraId="522D7AA3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Geeft aanwijzingen aan de klimmers in relatie tot de oefening en/of het doel van de oefening.</w:t>
            </w:r>
          </w:p>
          <w:p w14:paraId="35C6AC3D" w14:textId="77777777" w:rsidR="00A35FE8" w:rsidRDefault="00A35FE8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21CA5EA7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B9DF2E0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15DB8259" w14:textId="77777777" w:rsidTr="00D07405">
        <w:tc>
          <w:tcPr>
            <w:tcW w:w="2537" w:type="pct"/>
          </w:tcPr>
          <w:p w14:paraId="08A34398" w14:textId="77777777" w:rsidR="00A35FE8" w:rsidRDefault="00A35FE8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Controleert of de klimmers de opdrachten begrijpen.</w:t>
            </w:r>
          </w:p>
          <w:p w14:paraId="7A64D703" w14:textId="77777777" w:rsidR="00A35FE8" w:rsidRDefault="00A35FE8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09998228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122F9F1" w14:textId="77777777" w:rsidR="00A35FE8" w:rsidRPr="0036668A" w:rsidRDefault="00A35FE8" w:rsidP="00D07405">
            <w:pPr>
              <w:rPr>
                <w:sz w:val="20"/>
                <w:szCs w:val="20"/>
              </w:rPr>
            </w:pPr>
          </w:p>
        </w:tc>
      </w:tr>
      <w:tr w:rsidR="00A35FE8" w:rsidRPr="0036668A" w14:paraId="2A1B512C" w14:textId="77777777" w:rsidTr="00D07405">
        <w:tc>
          <w:tcPr>
            <w:tcW w:w="2537" w:type="pct"/>
            <w:shd w:val="clear" w:color="auto" w:fill="E7E6E6" w:themeFill="background2"/>
          </w:tcPr>
          <w:p w14:paraId="2124441C" w14:textId="77777777" w:rsidR="00A35FE8" w:rsidRPr="0036668A" w:rsidRDefault="00A35FE8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755AD5C" w14:textId="77777777" w:rsidR="00A35FE8" w:rsidRDefault="00A35FE8" w:rsidP="00D07405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oefening wordt begrepen door de klimmers.</w:t>
            </w:r>
          </w:p>
          <w:p w14:paraId="7CE844F6" w14:textId="77777777" w:rsidR="00A35FE8" w:rsidRPr="0036668A" w:rsidRDefault="00A35FE8" w:rsidP="00D07405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klimmers beleven en leren.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5AA8774" w14:textId="77777777" w:rsidR="00A35FE8" w:rsidRPr="0036668A" w:rsidRDefault="00A35FE8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6244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81453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7A944A1" w14:textId="77777777" w:rsidR="0038490F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652F5E" w:rsidRPr="0036668A" w14:paraId="26D57775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45AD5CFF" w14:textId="77777777" w:rsidR="00652F5E" w:rsidRPr="0036668A" w:rsidRDefault="00652F5E" w:rsidP="00D07405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B551A">
              <w:rPr>
                <w:b/>
                <w:bCs/>
                <w:sz w:val="20"/>
                <w:szCs w:val="20"/>
              </w:rPr>
              <w:t>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652F5E" w:rsidRPr="0036668A" w14:paraId="39DBA694" w14:textId="77777777" w:rsidTr="00D07405">
        <w:tc>
          <w:tcPr>
            <w:tcW w:w="2537" w:type="pct"/>
            <w:shd w:val="clear" w:color="auto" w:fill="E7E6E6" w:themeFill="background2"/>
          </w:tcPr>
          <w:p w14:paraId="66548EA8" w14:textId="77777777" w:rsidR="00652F5E" w:rsidRPr="0036668A" w:rsidRDefault="00652F5E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54F1A3FD" w14:textId="77777777" w:rsidR="00652F5E" w:rsidRPr="0036668A" w:rsidRDefault="00652F5E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52CFC66" w14:textId="77777777" w:rsidR="00652F5E" w:rsidRPr="0036668A" w:rsidRDefault="00652F5E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52F5E" w:rsidRPr="0036668A" w14:paraId="627C0864" w14:textId="77777777" w:rsidTr="00D07405">
        <w:tc>
          <w:tcPr>
            <w:tcW w:w="2537" w:type="pct"/>
          </w:tcPr>
          <w:p w14:paraId="3A924738" w14:textId="77777777" w:rsidR="00652F5E" w:rsidRDefault="00652F5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Participeert in de evaluatie gericht op het doel en het proces.</w:t>
            </w:r>
          </w:p>
          <w:p w14:paraId="18C305D0" w14:textId="77777777" w:rsidR="00652F5E" w:rsidRPr="00C14E19" w:rsidRDefault="00652F5E" w:rsidP="00D07405">
            <w:pPr>
              <w:rPr>
                <w:i/>
                <w:iCs/>
                <w:sz w:val="20"/>
                <w:szCs w:val="20"/>
              </w:rPr>
            </w:pPr>
            <w:r w:rsidRPr="00C14E19">
              <w:rPr>
                <w:i/>
                <w:iCs/>
                <w:sz w:val="20"/>
                <w:szCs w:val="20"/>
              </w:rPr>
              <w:t>Deelnemer omschrijft participatie en inhoudelijke evaluatie. </w:t>
            </w:r>
          </w:p>
        </w:tc>
        <w:tc>
          <w:tcPr>
            <w:tcW w:w="204" w:type="pct"/>
          </w:tcPr>
          <w:p w14:paraId="0CC2C792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276ED8B3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</w:tr>
      <w:tr w:rsidR="00652F5E" w:rsidRPr="0036668A" w14:paraId="2A75CE15" w14:textId="77777777" w:rsidTr="00D07405">
        <w:tc>
          <w:tcPr>
            <w:tcW w:w="2537" w:type="pct"/>
          </w:tcPr>
          <w:p w14:paraId="4B5ADB77" w14:textId="77777777" w:rsidR="00652F5E" w:rsidRDefault="00652F5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  <w:p w14:paraId="77A236B9" w14:textId="77777777" w:rsidR="00652F5E" w:rsidRPr="00027FE1" w:rsidRDefault="00652F5E" w:rsidP="00D07405">
            <w:pPr>
              <w:rPr>
                <w:i/>
                <w:iCs/>
                <w:sz w:val="20"/>
                <w:szCs w:val="20"/>
              </w:rPr>
            </w:pPr>
            <w:r w:rsidRPr="00027FE1">
              <w:rPr>
                <w:i/>
                <w:iCs/>
                <w:sz w:val="20"/>
                <w:szCs w:val="20"/>
              </w:rPr>
              <w:t>Er zijn geen aanwijzingen dat de deelnemer zich hier niet aan houdt.</w:t>
            </w:r>
          </w:p>
        </w:tc>
        <w:tc>
          <w:tcPr>
            <w:tcW w:w="204" w:type="pct"/>
          </w:tcPr>
          <w:p w14:paraId="251A56E3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E8409B8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</w:tr>
      <w:tr w:rsidR="00652F5E" w:rsidRPr="0036668A" w14:paraId="0B66B44D" w14:textId="77777777" w:rsidTr="00D07405">
        <w:tc>
          <w:tcPr>
            <w:tcW w:w="2537" w:type="pct"/>
          </w:tcPr>
          <w:p w14:paraId="046FC763" w14:textId="77777777" w:rsidR="00652F5E" w:rsidRDefault="00652F5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Vraagt hulp, bevestiging en feedback.</w:t>
            </w:r>
            <w:r w:rsidRPr="00BB551A">
              <w:rPr>
                <w:sz w:val="20"/>
                <w:szCs w:val="20"/>
              </w:rPr>
              <w:t> </w:t>
            </w:r>
          </w:p>
          <w:p w14:paraId="4F40C694" w14:textId="77777777" w:rsidR="00652F5E" w:rsidRPr="0036668A" w:rsidRDefault="00652F5E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twee voorbeelden.</w:t>
            </w:r>
          </w:p>
        </w:tc>
        <w:tc>
          <w:tcPr>
            <w:tcW w:w="204" w:type="pct"/>
          </w:tcPr>
          <w:p w14:paraId="030EFCA7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0FF40D2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</w:tr>
      <w:tr w:rsidR="00652F5E" w:rsidRPr="0036668A" w14:paraId="5B18ED2C" w14:textId="77777777" w:rsidTr="00D07405">
        <w:tc>
          <w:tcPr>
            <w:tcW w:w="2537" w:type="pct"/>
          </w:tcPr>
          <w:p w14:paraId="7E1FA9B0" w14:textId="77777777" w:rsidR="00652F5E" w:rsidRDefault="00652F5E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Reflecteert op eigen handelen.</w:t>
            </w:r>
          </w:p>
          <w:p w14:paraId="1FBDBC3A" w14:textId="77777777" w:rsidR="00652F5E" w:rsidRPr="00027FE1" w:rsidRDefault="00652F5E" w:rsidP="00D07405">
            <w:pPr>
              <w:rPr>
                <w:i/>
                <w:iCs/>
                <w:sz w:val="20"/>
                <w:szCs w:val="20"/>
              </w:rPr>
            </w:pPr>
            <w:r w:rsidRPr="00027FE1">
              <w:rPr>
                <w:i/>
                <w:iCs/>
                <w:sz w:val="20"/>
                <w:szCs w:val="20"/>
              </w:rPr>
              <w:lastRenderedPageBreak/>
              <w:t>Deelnemer reflecteert in het portfolio op adequate wijze op eigen handelen.</w:t>
            </w:r>
          </w:p>
        </w:tc>
        <w:tc>
          <w:tcPr>
            <w:tcW w:w="204" w:type="pct"/>
          </w:tcPr>
          <w:p w14:paraId="4CEAB724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380B126" w14:textId="77777777" w:rsidR="00652F5E" w:rsidRPr="0036668A" w:rsidRDefault="00652F5E" w:rsidP="00D07405">
            <w:pPr>
              <w:rPr>
                <w:sz w:val="20"/>
                <w:szCs w:val="20"/>
              </w:rPr>
            </w:pPr>
          </w:p>
        </w:tc>
      </w:tr>
      <w:tr w:rsidR="00652F5E" w:rsidRPr="0036668A" w14:paraId="150F4E20" w14:textId="77777777" w:rsidTr="00D07405">
        <w:tc>
          <w:tcPr>
            <w:tcW w:w="2537" w:type="pct"/>
            <w:shd w:val="clear" w:color="auto" w:fill="E7E6E6" w:themeFill="background2"/>
          </w:tcPr>
          <w:p w14:paraId="664FA02D" w14:textId="77777777" w:rsidR="00652F5E" w:rsidRPr="0036668A" w:rsidRDefault="00652F5E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7C0CD78" w14:textId="77777777" w:rsidR="00652F5E" w:rsidRPr="00BB551A" w:rsidRDefault="00652F5E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evaluatie is gericht op het proces en resultaat van de les.</w:t>
            </w:r>
          </w:p>
          <w:p w14:paraId="5A973661" w14:textId="77777777" w:rsidR="00652F5E" w:rsidRPr="0036668A" w:rsidRDefault="00652F5E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60E1382" w14:textId="77777777" w:rsidR="00652F5E" w:rsidRPr="0036668A" w:rsidRDefault="00652F5E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0794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881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FE0947D" w14:textId="77777777" w:rsidR="00652F5E" w:rsidRDefault="00652F5E">
      <w:pPr>
        <w:rPr>
          <w:sz w:val="20"/>
          <w:szCs w:val="20"/>
        </w:rPr>
      </w:pPr>
    </w:p>
    <w:p w14:paraId="620D8585" w14:textId="77777777" w:rsidR="0028282E" w:rsidRDefault="0028282E">
      <w:pPr>
        <w:rPr>
          <w:sz w:val="20"/>
          <w:szCs w:val="20"/>
        </w:rPr>
      </w:pPr>
    </w:p>
    <w:p w14:paraId="0870EE93" w14:textId="77777777" w:rsidR="0028282E" w:rsidRPr="0036668A" w:rsidRDefault="0028282E">
      <w:pPr>
        <w:rPr>
          <w:sz w:val="20"/>
          <w:szCs w:val="20"/>
        </w:rPr>
      </w:pPr>
    </w:p>
    <w:p w14:paraId="1A5B2295" w14:textId="77777777" w:rsidR="0038490F" w:rsidRPr="0036668A" w:rsidRDefault="0038490F">
      <w:pPr>
        <w:rPr>
          <w:sz w:val="20"/>
          <w:szCs w:val="20"/>
        </w:rPr>
      </w:pPr>
    </w:p>
    <w:p w14:paraId="63CEE579" w14:textId="77777777" w:rsidR="0038490F" w:rsidRPr="0036668A" w:rsidRDefault="0038490F">
      <w:pPr>
        <w:rPr>
          <w:sz w:val="20"/>
          <w:szCs w:val="20"/>
        </w:rPr>
      </w:pPr>
    </w:p>
    <w:p w14:paraId="7926C086" w14:textId="77777777" w:rsidR="007610A2" w:rsidRDefault="007610A2">
      <w:pPr>
        <w:rPr>
          <w:sz w:val="20"/>
          <w:szCs w:val="20"/>
        </w:rPr>
      </w:pPr>
    </w:p>
    <w:p w14:paraId="5EB4C96B" w14:textId="77777777" w:rsidR="00333F04" w:rsidRDefault="00333F04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589FE7B5" w14:textId="77777777" w:rsidR="007610A2" w:rsidRDefault="007610A2">
      <w:pPr>
        <w:spacing w:after="160" w:line="259" w:lineRule="auto"/>
        <w:rPr>
          <w:sz w:val="20"/>
          <w:szCs w:val="20"/>
        </w:rPr>
      </w:pPr>
    </w:p>
    <w:p w14:paraId="098902CB" w14:textId="11416C41" w:rsidR="0038490F" w:rsidRPr="0036668A" w:rsidRDefault="00652F5E" w:rsidP="007610A2">
      <w:pPr>
        <w:pStyle w:val="NKBVKop1"/>
        <w:framePr w:wrap="around"/>
      </w:pPr>
      <w:r>
        <w:t>2.2 Begeleiden bij klimvaardigheidstoetsen</w:t>
      </w:r>
    </w:p>
    <w:p w14:paraId="44B6064E" w14:textId="77777777" w:rsidR="0038490F" w:rsidRPr="0036668A" w:rsidRDefault="0038490F">
      <w:pPr>
        <w:rPr>
          <w:sz w:val="20"/>
          <w:szCs w:val="20"/>
        </w:rPr>
      </w:pPr>
    </w:p>
    <w:p w14:paraId="75A0EDE6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94236C" w:rsidRPr="0036668A" w14:paraId="3926231E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417B7AE3" w14:textId="77777777" w:rsidR="0094236C" w:rsidRPr="0036668A" w:rsidRDefault="0094236C" w:rsidP="00D07405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2.2.1 Begeleidt klimmers bij klimvaardigheidstoetsen</w:t>
            </w:r>
          </w:p>
        </w:tc>
      </w:tr>
      <w:tr w:rsidR="0094236C" w:rsidRPr="0036668A" w14:paraId="181D0F70" w14:textId="77777777" w:rsidTr="00D07405">
        <w:tc>
          <w:tcPr>
            <w:tcW w:w="2537" w:type="pct"/>
            <w:shd w:val="clear" w:color="auto" w:fill="E7E6E6" w:themeFill="background2"/>
          </w:tcPr>
          <w:p w14:paraId="071E08C6" w14:textId="77777777" w:rsidR="0094236C" w:rsidRPr="0036668A" w:rsidRDefault="0094236C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2643435C" w14:textId="77777777" w:rsidR="0094236C" w:rsidRPr="0036668A" w:rsidRDefault="0094236C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D7BF96F" w14:textId="77777777" w:rsidR="0094236C" w:rsidRPr="0036668A" w:rsidRDefault="0094236C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94236C" w:rsidRPr="0036668A" w14:paraId="4DD07E75" w14:textId="77777777" w:rsidTr="00D07405">
        <w:tc>
          <w:tcPr>
            <w:tcW w:w="2537" w:type="pct"/>
          </w:tcPr>
          <w:p w14:paraId="2DE5F5C2" w14:textId="77777777" w:rsidR="0094236C" w:rsidRDefault="0094236C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Luistert naar klimmers.</w:t>
            </w:r>
          </w:p>
          <w:p w14:paraId="6A11E48C" w14:textId="77777777" w:rsidR="0094236C" w:rsidRPr="0036668A" w:rsidRDefault="0094236C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4B79BD3A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85D4944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</w:tr>
      <w:tr w:rsidR="0094236C" w:rsidRPr="0036668A" w14:paraId="71416185" w14:textId="77777777" w:rsidTr="00D07405">
        <w:tc>
          <w:tcPr>
            <w:tcW w:w="2537" w:type="pct"/>
          </w:tcPr>
          <w:p w14:paraId="529036A7" w14:textId="77777777" w:rsidR="0094236C" w:rsidRDefault="0094236C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Spreekt klimmers aan op (sport)gedrag.</w:t>
            </w:r>
          </w:p>
          <w:p w14:paraId="018D90F2" w14:textId="77777777" w:rsidR="0094236C" w:rsidRPr="0036668A" w:rsidRDefault="0094236C" w:rsidP="00D07405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14:paraId="2EFE3316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8FA9C0C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</w:tr>
      <w:tr w:rsidR="0094236C" w:rsidRPr="0036668A" w14:paraId="4182F2CB" w14:textId="77777777" w:rsidTr="00D07405">
        <w:tc>
          <w:tcPr>
            <w:tcW w:w="2537" w:type="pct"/>
          </w:tcPr>
          <w:p w14:paraId="744715B6" w14:textId="77777777" w:rsidR="0094236C" w:rsidRDefault="0094236C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Gaat sportief en respectvol om met alle betrokkenen.</w:t>
            </w:r>
          </w:p>
          <w:p w14:paraId="6618E49F" w14:textId="77777777" w:rsidR="0094236C" w:rsidRPr="0036668A" w:rsidRDefault="0094236C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64078B31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073B211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</w:tr>
      <w:tr w:rsidR="0094236C" w:rsidRPr="0036668A" w14:paraId="5E62CB32" w14:textId="77777777" w:rsidTr="00D07405">
        <w:tc>
          <w:tcPr>
            <w:tcW w:w="2537" w:type="pct"/>
          </w:tcPr>
          <w:p w14:paraId="57A92D90" w14:textId="77777777" w:rsidR="0094236C" w:rsidRDefault="0094236C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Vertoont voorbeeldgedrag op en rond de sportlocatie.</w:t>
            </w:r>
          </w:p>
          <w:p w14:paraId="1045C2A9" w14:textId="77777777" w:rsidR="0094236C" w:rsidRPr="0036668A" w:rsidRDefault="0094236C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5F497C99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13DE40F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</w:tr>
      <w:tr w:rsidR="0094236C" w:rsidRPr="0036668A" w14:paraId="49C1EFF4" w14:textId="77777777" w:rsidTr="00D07405">
        <w:tc>
          <w:tcPr>
            <w:tcW w:w="2537" w:type="pct"/>
          </w:tcPr>
          <w:p w14:paraId="0F1A1C67" w14:textId="77777777" w:rsidR="0094236C" w:rsidRPr="00F86233" w:rsidRDefault="0094236C" w:rsidP="00D07405">
            <w:pPr>
              <w:rPr>
                <w:sz w:val="20"/>
                <w:szCs w:val="20"/>
              </w:rPr>
            </w:pPr>
            <w:r w:rsidRPr="34E189B9">
              <w:rPr>
                <w:sz w:val="20"/>
                <w:szCs w:val="20"/>
              </w:rPr>
              <w:t>Observeert de beheersing van de lesdoelen bij de klimmers.</w:t>
            </w:r>
          </w:p>
          <w:p w14:paraId="77C049B8" w14:textId="77777777" w:rsidR="0094236C" w:rsidRPr="00BB551A" w:rsidRDefault="0094236C" w:rsidP="00D07405">
            <w:pPr>
              <w:rPr>
                <w:i/>
                <w:iCs/>
                <w:sz w:val="20"/>
                <w:szCs w:val="20"/>
              </w:rPr>
            </w:pPr>
            <w:r w:rsidRPr="34E189B9">
              <w:rPr>
                <w:i/>
                <w:iCs/>
                <w:sz w:val="20"/>
                <w:szCs w:val="20"/>
              </w:rPr>
              <w:t>Deelnemer geeft passende terugkoppeling over het presteren van de kandidaten.</w:t>
            </w:r>
          </w:p>
        </w:tc>
        <w:tc>
          <w:tcPr>
            <w:tcW w:w="204" w:type="pct"/>
          </w:tcPr>
          <w:p w14:paraId="26D921CA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72F2054A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</w:tr>
      <w:tr w:rsidR="0094236C" w:rsidRPr="0036668A" w14:paraId="13356A8D" w14:textId="77777777" w:rsidTr="00D07405">
        <w:tc>
          <w:tcPr>
            <w:tcW w:w="2537" w:type="pct"/>
          </w:tcPr>
          <w:p w14:paraId="301F3816" w14:textId="77777777" w:rsidR="0094236C" w:rsidRPr="00F86233" w:rsidRDefault="0094236C" w:rsidP="00D07405">
            <w:pPr>
              <w:rPr>
                <w:sz w:val="20"/>
                <w:szCs w:val="20"/>
              </w:rPr>
            </w:pPr>
            <w:r w:rsidRPr="34E189B9">
              <w:rPr>
                <w:sz w:val="20"/>
                <w:szCs w:val="20"/>
              </w:rPr>
              <w:t>Bewaakt (en ziet toe op) de veiligheid en handelt in geval van een noodsituatie (ongeluk)</w:t>
            </w:r>
          </w:p>
          <w:p w14:paraId="38B772AB" w14:textId="77777777" w:rsidR="0094236C" w:rsidRPr="00BB551A" w:rsidRDefault="0094236C" w:rsidP="00D07405">
            <w:pPr>
              <w:rPr>
                <w:sz w:val="20"/>
                <w:szCs w:val="20"/>
              </w:rPr>
            </w:pPr>
            <w:r w:rsidRPr="34E189B9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14:paraId="70B6D951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31BBF868" w14:textId="77777777" w:rsidR="0094236C" w:rsidRPr="0036668A" w:rsidRDefault="0094236C" w:rsidP="00D07405">
            <w:pPr>
              <w:rPr>
                <w:sz w:val="20"/>
                <w:szCs w:val="20"/>
              </w:rPr>
            </w:pPr>
          </w:p>
        </w:tc>
      </w:tr>
      <w:tr w:rsidR="0094236C" w:rsidRPr="0036668A" w14:paraId="69735667" w14:textId="77777777" w:rsidTr="00D07405">
        <w:tc>
          <w:tcPr>
            <w:tcW w:w="2537" w:type="pct"/>
            <w:shd w:val="clear" w:color="auto" w:fill="E7E6E6" w:themeFill="background2"/>
          </w:tcPr>
          <w:p w14:paraId="0345629E" w14:textId="77777777" w:rsidR="0094236C" w:rsidRPr="0036668A" w:rsidRDefault="0094236C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lastRenderedPageBreak/>
              <w:t>De resultaten van dit werkproces zijn: </w:t>
            </w:r>
          </w:p>
          <w:p w14:paraId="17E4EE24" w14:textId="77777777" w:rsidR="0094236C" w:rsidRPr="0036668A" w:rsidRDefault="0094236C" w:rsidP="00D07405">
            <w:pPr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begeleiding sluit aan bij de klimmers.</w:t>
            </w:r>
          </w:p>
          <w:p w14:paraId="44908B09" w14:textId="77777777" w:rsidR="0094236C" w:rsidRPr="0036668A" w:rsidRDefault="0094236C" w:rsidP="00D07405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omgang is sportief en respectvol.</w:t>
            </w:r>
          </w:p>
          <w:p w14:paraId="7832AC56" w14:textId="77777777" w:rsidR="0094236C" w:rsidRPr="0036668A" w:rsidRDefault="0094236C" w:rsidP="00D07405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sociale en fysieke veiligheid zijn gewaarborgd.</w:t>
            </w:r>
          </w:p>
          <w:p w14:paraId="4B0A57CD" w14:textId="77777777" w:rsidR="0094236C" w:rsidRPr="0036668A" w:rsidRDefault="0094236C" w:rsidP="00D07405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Er is een onderbouwde terugkoppeling gegeven over het presteren van de kandidaten aan de verantwoordelijke sportkliminstructeur.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6D7375A" w14:textId="77777777" w:rsidR="0094236C" w:rsidRPr="0036668A" w:rsidRDefault="0094236C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33465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3101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46DD5CA" w14:textId="77777777" w:rsidR="007610A2" w:rsidRDefault="007610A2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AC4C47" w:rsidRPr="0036668A" w14:paraId="6A02C028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0600DBF3" w14:textId="77777777" w:rsidR="00AC4C47" w:rsidRPr="0036668A" w:rsidRDefault="00AC4C47" w:rsidP="00D07405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.2 Bereidt klimvaardigheidstoetsen voor</w:t>
            </w:r>
          </w:p>
        </w:tc>
      </w:tr>
      <w:tr w:rsidR="00AC4C47" w:rsidRPr="0036668A" w14:paraId="055EE3D7" w14:textId="77777777" w:rsidTr="00D07405">
        <w:tc>
          <w:tcPr>
            <w:tcW w:w="2537" w:type="pct"/>
            <w:shd w:val="clear" w:color="auto" w:fill="E7E6E6" w:themeFill="background2"/>
          </w:tcPr>
          <w:p w14:paraId="0692B84B" w14:textId="77777777" w:rsidR="00AC4C47" w:rsidRPr="0036668A" w:rsidRDefault="00AC4C47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45B4CF17" w14:textId="77777777" w:rsidR="00AC4C47" w:rsidRPr="0036668A" w:rsidRDefault="00AC4C47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47987E3" w14:textId="77777777" w:rsidR="00AC4C47" w:rsidRPr="0036668A" w:rsidRDefault="00AC4C47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C4C47" w:rsidRPr="0036668A" w14:paraId="456A260C" w14:textId="77777777" w:rsidTr="00D07405">
        <w:tc>
          <w:tcPr>
            <w:tcW w:w="2537" w:type="pct"/>
          </w:tcPr>
          <w:p w14:paraId="24575073" w14:textId="77777777" w:rsidR="00AC4C47" w:rsidRDefault="00AC4C47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ervoor dat de klimmers op tijd aanwezig zijn op de gewenste plek.</w:t>
            </w:r>
            <w:r w:rsidRPr="00BB551A">
              <w:rPr>
                <w:sz w:val="20"/>
                <w:szCs w:val="20"/>
              </w:rPr>
              <w:t> </w:t>
            </w:r>
          </w:p>
          <w:p w14:paraId="44B61F19" w14:textId="77777777" w:rsidR="00AC4C47" w:rsidRPr="0036668A" w:rsidRDefault="00AC4C47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19D3DB53" w14:textId="77777777" w:rsidR="00AC4C47" w:rsidRPr="0036668A" w:rsidRDefault="00AC4C47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F91BF70" w14:textId="77777777" w:rsidR="00AC4C47" w:rsidRPr="0036668A" w:rsidRDefault="00AC4C47" w:rsidP="00D07405">
            <w:pPr>
              <w:rPr>
                <w:sz w:val="20"/>
                <w:szCs w:val="20"/>
              </w:rPr>
            </w:pPr>
          </w:p>
        </w:tc>
      </w:tr>
      <w:tr w:rsidR="00AC4C47" w:rsidRPr="0036668A" w14:paraId="49527BE6" w14:textId="77777777" w:rsidTr="00D07405">
        <w:tc>
          <w:tcPr>
            <w:tcW w:w="2537" w:type="pct"/>
          </w:tcPr>
          <w:p w14:paraId="144265AA" w14:textId="77777777" w:rsidR="00AC4C47" w:rsidRDefault="00AC4C47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Komt afspraken na.</w:t>
            </w:r>
          </w:p>
          <w:p w14:paraId="5242F34A" w14:textId="77777777" w:rsidR="00AC4C47" w:rsidRPr="0036668A" w:rsidRDefault="00AC4C47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6D7C3120" w14:textId="77777777" w:rsidR="00AC4C47" w:rsidRPr="0036668A" w:rsidRDefault="00AC4C47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0759142" w14:textId="77777777" w:rsidR="00AC4C47" w:rsidRPr="0036668A" w:rsidRDefault="00AC4C47" w:rsidP="00D07405">
            <w:pPr>
              <w:rPr>
                <w:sz w:val="20"/>
                <w:szCs w:val="20"/>
              </w:rPr>
            </w:pPr>
          </w:p>
        </w:tc>
      </w:tr>
      <w:tr w:rsidR="00AC4C47" w:rsidRPr="0036668A" w14:paraId="7805BA12" w14:textId="77777777" w:rsidTr="00D07405">
        <w:tc>
          <w:tcPr>
            <w:tcW w:w="2537" w:type="pct"/>
          </w:tcPr>
          <w:p w14:paraId="7C68081C" w14:textId="77777777" w:rsidR="00AC4C47" w:rsidRDefault="00AC4C47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dat het materiaal in orde is.</w:t>
            </w:r>
            <w:r w:rsidRPr="00BB551A">
              <w:rPr>
                <w:sz w:val="20"/>
                <w:szCs w:val="20"/>
              </w:rPr>
              <w:t> </w:t>
            </w:r>
          </w:p>
          <w:p w14:paraId="3E0C070B" w14:textId="77777777" w:rsidR="00AC4C47" w:rsidRDefault="00AC4C47" w:rsidP="00D0740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14:paraId="6E7707FC" w14:textId="77777777" w:rsidR="00AC4C47" w:rsidRPr="0036668A" w:rsidRDefault="00AC4C47" w:rsidP="00D07405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Deelnemer benoemt welk materiaal er wordt voorbereid voor het </w:t>
            </w:r>
            <w:proofErr w:type="spellStart"/>
            <w:r>
              <w:rPr>
                <w:i/>
                <w:iCs/>
                <w:sz w:val="20"/>
                <w:szCs w:val="20"/>
              </w:rPr>
              <w:t>toetsmoment</w:t>
            </w:r>
            <w:proofErr w:type="spellEnd"/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677A4A54" w14:textId="77777777" w:rsidR="00AC4C47" w:rsidRPr="0036668A" w:rsidRDefault="00AC4C47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982550D" w14:textId="77777777" w:rsidR="00AC4C47" w:rsidRPr="0036668A" w:rsidRDefault="00AC4C47" w:rsidP="00D07405">
            <w:pPr>
              <w:rPr>
                <w:sz w:val="20"/>
                <w:szCs w:val="20"/>
              </w:rPr>
            </w:pPr>
          </w:p>
        </w:tc>
      </w:tr>
      <w:tr w:rsidR="00AC4C47" w:rsidRPr="0036668A" w14:paraId="6BF56FE5" w14:textId="77777777" w:rsidTr="00D07405">
        <w:tc>
          <w:tcPr>
            <w:tcW w:w="2537" w:type="pct"/>
            <w:shd w:val="clear" w:color="auto" w:fill="E7E6E6" w:themeFill="background2"/>
          </w:tcPr>
          <w:p w14:paraId="0EC04964" w14:textId="77777777" w:rsidR="00AC4C47" w:rsidRPr="0036668A" w:rsidRDefault="00AC4C47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1CC36C2" w14:textId="77777777" w:rsidR="00AC4C47" w:rsidRPr="00BB551A" w:rsidRDefault="00AC4C47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klimmers zijn klaar</w:t>
            </w:r>
            <w:r w:rsidRPr="00BB551A">
              <w:rPr>
                <w:sz w:val="20"/>
                <w:szCs w:val="20"/>
              </w:rPr>
              <w:t xml:space="preserve"> voor de klimvaardigheidstoets. </w:t>
            </w:r>
          </w:p>
          <w:p w14:paraId="125D5126" w14:textId="77777777" w:rsidR="00AC4C47" w:rsidRPr="0036668A" w:rsidRDefault="00AC4C47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 materiaal staat klaar voor de klimvaardigheidstoets.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0FED9C7" w14:textId="77777777" w:rsidR="00AC4C47" w:rsidRPr="0036668A" w:rsidRDefault="00AC4C47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212641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1523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B66FD35" w14:textId="77777777" w:rsidR="0094236C" w:rsidRDefault="0094236C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4A1EED" w:rsidRPr="0036668A" w14:paraId="5F915326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0311DE7F" w14:textId="77777777" w:rsidR="004A1EED" w:rsidRPr="0036668A" w:rsidRDefault="004A1EED" w:rsidP="00D07405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Geeft aanwijzingen</w:t>
            </w:r>
          </w:p>
        </w:tc>
      </w:tr>
      <w:tr w:rsidR="004A1EED" w:rsidRPr="0036668A" w14:paraId="1D99C93E" w14:textId="77777777" w:rsidTr="00D07405">
        <w:tc>
          <w:tcPr>
            <w:tcW w:w="2537" w:type="pct"/>
            <w:shd w:val="clear" w:color="auto" w:fill="E7E6E6" w:themeFill="background2"/>
          </w:tcPr>
          <w:p w14:paraId="652FCEAB" w14:textId="77777777" w:rsidR="004A1EED" w:rsidRPr="0036668A" w:rsidRDefault="004A1EED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76185C3F" w14:textId="77777777" w:rsidR="004A1EED" w:rsidRPr="0036668A" w:rsidRDefault="004A1EED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F97CCD5" w14:textId="77777777" w:rsidR="004A1EED" w:rsidRPr="0036668A" w:rsidRDefault="004A1EED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4A1EED" w:rsidRPr="0036668A" w14:paraId="1272F3CA" w14:textId="77777777" w:rsidTr="00D07405">
        <w:tc>
          <w:tcPr>
            <w:tcW w:w="2537" w:type="pct"/>
          </w:tcPr>
          <w:p w14:paraId="2FCA1C67" w14:textId="77777777" w:rsidR="004A1EED" w:rsidRDefault="004A1EED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Geeft klimmers aanwijzingen met betrekking tot de klimvaardigheidstoets.</w:t>
            </w:r>
          </w:p>
          <w:p w14:paraId="77B05CD4" w14:textId="77777777" w:rsidR="004A1EED" w:rsidRPr="006F7E97" w:rsidRDefault="004A1EED" w:rsidP="00D07405">
            <w:pPr>
              <w:rPr>
                <w:i/>
                <w:iCs/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14:paraId="43E620CF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E857F56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</w:tr>
      <w:tr w:rsidR="004A1EED" w:rsidRPr="0036668A" w14:paraId="5FDB3F94" w14:textId="77777777" w:rsidTr="00D07405">
        <w:tc>
          <w:tcPr>
            <w:tcW w:w="2537" w:type="pct"/>
          </w:tcPr>
          <w:p w14:paraId="5EFF5570" w14:textId="77777777" w:rsidR="004A1EED" w:rsidRDefault="004A1EED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Begeleidt positief.</w:t>
            </w:r>
          </w:p>
          <w:p w14:paraId="047D875A" w14:textId="77777777" w:rsidR="004A1EED" w:rsidRPr="0036668A" w:rsidRDefault="004A1EED" w:rsidP="00D07405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14:paraId="5EBE3D1E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33B954B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</w:tr>
      <w:tr w:rsidR="004A1EED" w:rsidRPr="0036668A" w14:paraId="03AB95E9" w14:textId="77777777" w:rsidTr="00D07405">
        <w:tc>
          <w:tcPr>
            <w:tcW w:w="2537" w:type="pct"/>
          </w:tcPr>
          <w:p w14:paraId="7922E8BA" w14:textId="77777777" w:rsidR="004A1EED" w:rsidRDefault="004A1EED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Legt uit en past relevante regels toe.</w:t>
            </w:r>
          </w:p>
          <w:p w14:paraId="4B473137" w14:textId="77777777" w:rsidR="004A1EED" w:rsidRPr="0036668A" w:rsidRDefault="004A1EED" w:rsidP="00D07405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14:paraId="0537D863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74F36E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</w:tr>
      <w:tr w:rsidR="004A1EED" w:rsidRPr="0036668A" w14:paraId="65F89F65" w14:textId="77777777" w:rsidTr="00D07405">
        <w:tc>
          <w:tcPr>
            <w:tcW w:w="2537" w:type="pct"/>
          </w:tcPr>
          <w:p w14:paraId="68A2C20A" w14:textId="77777777" w:rsidR="004A1EED" w:rsidRDefault="004A1EED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dat klimmers zich aan de regels houden.</w:t>
            </w:r>
          </w:p>
          <w:p w14:paraId="46FAF4E4" w14:textId="77777777" w:rsidR="004A1EED" w:rsidRDefault="004A1EED" w:rsidP="00D07405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14:paraId="2491A0F4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1D8671E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</w:tr>
      <w:tr w:rsidR="004A1EED" w:rsidRPr="0036668A" w14:paraId="46A5639A" w14:textId="77777777" w:rsidTr="00D07405">
        <w:tc>
          <w:tcPr>
            <w:tcW w:w="2537" w:type="pct"/>
          </w:tcPr>
          <w:p w14:paraId="0E07DA10" w14:textId="77777777" w:rsidR="004A1EED" w:rsidRDefault="004A1EED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Vangt klimmers na afloop van de klimvaardigheidstoets op.</w:t>
            </w:r>
          </w:p>
          <w:p w14:paraId="5E453F4C" w14:textId="77777777" w:rsidR="004A1EED" w:rsidRDefault="004A1EED" w:rsidP="00D07405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14:paraId="219A3C40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5061D78" w14:textId="77777777" w:rsidR="004A1EED" w:rsidRPr="0036668A" w:rsidRDefault="004A1EED" w:rsidP="00D07405">
            <w:pPr>
              <w:rPr>
                <w:sz w:val="20"/>
                <w:szCs w:val="20"/>
              </w:rPr>
            </w:pPr>
          </w:p>
        </w:tc>
      </w:tr>
      <w:tr w:rsidR="004A1EED" w:rsidRPr="0036668A" w14:paraId="17CFEE50" w14:textId="77777777" w:rsidTr="00D07405">
        <w:tc>
          <w:tcPr>
            <w:tcW w:w="2537" w:type="pct"/>
            <w:shd w:val="clear" w:color="auto" w:fill="E7E6E6" w:themeFill="background2"/>
          </w:tcPr>
          <w:p w14:paraId="51EAF112" w14:textId="77777777" w:rsidR="004A1EED" w:rsidRPr="0036668A" w:rsidRDefault="004A1EED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3D2F2F7C" w14:textId="77777777" w:rsidR="004A1EED" w:rsidRPr="00BB551A" w:rsidRDefault="004A1EED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aanwijzingen zijn afgestemd op het niveau van de klimmers en de beleving van de klimmers</w:t>
            </w:r>
            <w:r w:rsidRPr="00BB551A">
              <w:rPr>
                <w:sz w:val="20"/>
                <w:szCs w:val="20"/>
              </w:rPr>
              <w:t>. </w:t>
            </w:r>
          </w:p>
          <w:p w14:paraId="563D69C2" w14:textId="77777777" w:rsidR="004A1EED" w:rsidRPr="0036668A" w:rsidRDefault="004A1EED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aanwijzingen dragen bij aan de ontwikkeling van de klimmers en het positieve verloop van de klimvaardigheidstoets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D0F1CC8" w14:textId="77777777" w:rsidR="004A1EED" w:rsidRPr="0036668A" w:rsidRDefault="004A1EED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475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392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8D8751E" w14:textId="77777777" w:rsidR="004A1EED" w:rsidRDefault="004A1EED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1B6DC3" w:rsidRPr="0036668A" w14:paraId="09308683" w14:textId="77777777" w:rsidTr="00D07405">
        <w:tc>
          <w:tcPr>
            <w:tcW w:w="5000" w:type="pct"/>
            <w:gridSpan w:val="3"/>
            <w:shd w:val="clear" w:color="auto" w:fill="70AD47" w:themeFill="accent6"/>
          </w:tcPr>
          <w:p w14:paraId="12F98358" w14:textId="77777777" w:rsidR="001B6DC3" w:rsidRPr="0036668A" w:rsidRDefault="001B6DC3" w:rsidP="00D07405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2.2.4</w:t>
            </w:r>
            <w:r w:rsidRPr="00BB551A">
              <w:rPr>
                <w:b/>
                <w:bCs/>
                <w:sz w:val="20"/>
                <w:szCs w:val="20"/>
              </w:rPr>
              <w:t xml:space="preserve"> Evalueert </w:t>
            </w:r>
            <w:r>
              <w:rPr>
                <w:b/>
                <w:bCs/>
                <w:sz w:val="20"/>
                <w:szCs w:val="20"/>
              </w:rPr>
              <w:t>klimvaardigheidstoetsen en reflecteert op eigen handelen</w:t>
            </w:r>
          </w:p>
        </w:tc>
      </w:tr>
      <w:tr w:rsidR="001B6DC3" w:rsidRPr="0036668A" w14:paraId="0493962E" w14:textId="77777777" w:rsidTr="00D07405">
        <w:tc>
          <w:tcPr>
            <w:tcW w:w="2537" w:type="pct"/>
            <w:shd w:val="clear" w:color="auto" w:fill="E7E6E6" w:themeFill="background2"/>
          </w:tcPr>
          <w:p w14:paraId="25A50444" w14:textId="77777777" w:rsidR="001B6DC3" w:rsidRPr="0036668A" w:rsidRDefault="001B6DC3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6A172C7" w14:textId="77777777" w:rsidR="001B6DC3" w:rsidRPr="0036668A" w:rsidRDefault="001B6DC3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ABD2079" w14:textId="77777777" w:rsidR="001B6DC3" w:rsidRPr="0036668A" w:rsidRDefault="001B6DC3" w:rsidP="00D07405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B6DC3" w:rsidRPr="0036668A" w14:paraId="7B1F66E1" w14:textId="77777777" w:rsidTr="00D07405">
        <w:tc>
          <w:tcPr>
            <w:tcW w:w="2537" w:type="pct"/>
            <w:vAlign w:val="bottom"/>
          </w:tcPr>
          <w:p w14:paraId="2CF51C7B" w14:textId="77777777" w:rsidR="001B6DC3" w:rsidRPr="00BB551A" w:rsidRDefault="001B6DC3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Evalueert samen met de klimmers de klimvaardigheidstoets.</w:t>
            </w:r>
          </w:p>
          <w:p w14:paraId="5252763F" w14:textId="77777777" w:rsidR="001B6DC3" w:rsidRPr="0036668A" w:rsidRDefault="001B6DC3" w:rsidP="00D07405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 xml:space="preserve">Deelnemer </w:t>
            </w:r>
            <w:r>
              <w:rPr>
                <w:i/>
                <w:iCs/>
                <w:sz w:val="20"/>
                <w:szCs w:val="20"/>
              </w:rPr>
              <w:t>beschrijft hoe er is geëvalueerd en wat er inhoudelijk is besproken.</w:t>
            </w:r>
          </w:p>
        </w:tc>
        <w:tc>
          <w:tcPr>
            <w:tcW w:w="204" w:type="pct"/>
          </w:tcPr>
          <w:p w14:paraId="408F2761" w14:textId="77777777" w:rsidR="001B6DC3" w:rsidRPr="0036668A" w:rsidRDefault="001B6DC3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EE67B92" w14:textId="77777777" w:rsidR="001B6DC3" w:rsidRPr="0036668A" w:rsidRDefault="001B6DC3" w:rsidP="00D07405">
            <w:pPr>
              <w:rPr>
                <w:sz w:val="20"/>
                <w:szCs w:val="20"/>
              </w:rPr>
            </w:pPr>
          </w:p>
        </w:tc>
      </w:tr>
      <w:tr w:rsidR="001B6DC3" w:rsidRPr="0036668A" w14:paraId="2804CC59" w14:textId="77777777" w:rsidTr="00D07405">
        <w:tc>
          <w:tcPr>
            <w:tcW w:w="2537" w:type="pct"/>
            <w:vAlign w:val="bottom"/>
          </w:tcPr>
          <w:p w14:paraId="7EBAB394" w14:textId="77777777" w:rsidR="001B6DC3" w:rsidRDefault="001B6DC3" w:rsidP="00D07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Verzorgt reglementaire zaken voor en na de klimvaardigheidstoets.</w:t>
            </w:r>
          </w:p>
          <w:p w14:paraId="5B88400E" w14:textId="77777777" w:rsidR="001B6DC3" w:rsidRPr="006F7E97" w:rsidRDefault="001B6DC3" w:rsidP="00D07405">
            <w:pPr>
              <w:rPr>
                <w:i/>
                <w:iCs/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beschrijft wat er moet worden geregel</w:t>
            </w:r>
            <w:r>
              <w:rPr>
                <w:i/>
                <w:iCs/>
                <w:sz w:val="20"/>
                <w:szCs w:val="20"/>
              </w:rPr>
              <w:t>d (in specifieke context).</w:t>
            </w:r>
          </w:p>
        </w:tc>
        <w:tc>
          <w:tcPr>
            <w:tcW w:w="204" w:type="pct"/>
          </w:tcPr>
          <w:p w14:paraId="150E4CB4" w14:textId="77777777" w:rsidR="001B6DC3" w:rsidRPr="0036668A" w:rsidRDefault="001B6DC3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0A15348" w14:textId="77777777" w:rsidR="001B6DC3" w:rsidRPr="0036668A" w:rsidRDefault="001B6DC3" w:rsidP="00D07405">
            <w:pPr>
              <w:rPr>
                <w:sz w:val="20"/>
                <w:szCs w:val="20"/>
              </w:rPr>
            </w:pPr>
          </w:p>
        </w:tc>
      </w:tr>
      <w:tr w:rsidR="001B6DC3" w:rsidRPr="0036668A" w14:paraId="3E679B23" w14:textId="77777777" w:rsidTr="00D07405">
        <w:tc>
          <w:tcPr>
            <w:tcW w:w="2537" w:type="pct"/>
            <w:vAlign w:val="center"/>
          </w:tcPr>
          <w:p w14:paraId="5B2027FB" w14:textId="77777777" w:rsidR="001B6DC3" w:rsidRPr="00BB551A" w:rsidRDefault="001B6DC3" w:rsidP="00D07405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14:paraId="7BAAA41E" w14:textId="77777777" w:rsidR="001B6DC3" w:rsidRPr="0036668A" w:rsidRDefault="001B6DC3" w:rsidP="00D07405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de afname van de klimvaardigheidstoets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5C670E3B" w14:textId="77777777" w:rsidR="001B6DC3" w:rsidRPr="0036668A" w:rsidRDefault="001B6DC3" w:rsidP="00D07405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899C6AC" w14:textId="77777777" w:rsidR="001B6DC3" w:rsidRPr="0036668A" w:rsidRDefault="001B6DC3" w:rsidP="00D07405">
            <w:pPr>
              <w:rPr>
                <w:sz w:val="20"/>
                <w:szCs w:val="20"/>
              </w:rPr>
            </w:pPr>
          </w:p>
        </w:tc>
      </w:tr>
      <w:tr w:rsidR="001B6DC3" w:rsidRPr="0036668A" w14:paraId="68BA0B95" w14:textId="77777777" w:rsidTr="00D07405">
        <w:tc>
          <w:tcPr>
            <w:tcW w:w="2537" w:type="pct"/>
            <w:shd w:val="clear" w:color="auto" w:fill="E7E6E6" w:themeFill="background2"/>
          </w:tcPr>
          <w:p w14:paraId="27B761DC" w14:textId="77777777" w:rsidR="001B6DC3" w:rsidRPr="0036668A" w:rsidRDefault="001B6DC3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1320E16" w14:textId="77777777" w:rsidR="001B6DC3" w:rsidRPr="00BB551A" w:rsidRDefault="001B6DC3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evaluatie </w:t>
            </w:r>
            <w:r>
              <w:rPr>
                <w:sz w:val="20"/>
                <w:szCs w:val="20"/>
              </w:rPr>
              <w:t>is gericht op wat goed ging en wat beter kan.</w:t>
            </w:r>
            <w:r w:rsidRPr="00BB551A">
              <w:rPr>
                <w:sz w:val="20"/>
                <w:szCs w:val="20"/>
              </w:rPr>
              <w:t> </w:t>
            </w:r>
          </w:p>
          <w:p w14:paraId="385341AD" w14:textId="77777777" w:rsidR="001B6DC3" w:rsidRPr="0036668A" w:rsidRDefault="001B6DC3" w:rsidP="00D07405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zelfreflectie leidt tot inzicht in de eigen bekwaamheden en ontwikkelpunten bij het </w:t>
            </w:r>
            <w:r>
              <w:rPr>
                <w:sz w:val="20"/>
                <w:szCs w:val="20"/>
              </w:rPr>
              <w:t>begeleiden</w:t>
            </w:r>
            <w:r w:rsidRPr="00BB551A">
              <w:rPr>
                <w:sz w:val="20"/>
                <w:szCs w:val="20"/>
              </w:rPr>
              <w:t xml:space="preserve">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D0B61F6" w14:textId="77777777" w:rsidR="001B6DC3" w:rsidRPr="0036668A" w:rsidRDefault="001B6DC3" w:rsidP="00D07405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78457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95089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D6C4F33" w14:textId="77777777" w:rsidR="0038490F" w:rsidRPr="0036668A" w:rsidRDefault="0038490F">
      <w:pPr>
        <w:rPr>
          <w:sz w:val="20"/>
          <w:szCs w:val="20"/>
        </w:rPr>
      </w:pPr>
    </w:p>
    <w:sectPr w:rsidR="0038490F" w:rsidRPr="0036668A" w:rsidSect="0038490F">
      <w:footerReference w:type="default" r:id="rId14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0C40" w14:textId="77777777" w:rsidR="009549CC" w:rsidRDefault="009549CC" w:rsidP="00D40BCE">
      <w:pPr>
        <w:spacing w:line="240" w:lineRule="auto"/>
      </w:pPr>
      <w:r>
        <w:separator/>
      </w:r>
    </w:p>
  </w:endnote>
  <w:endnote w:type="continuationSeparator" w:id="0">
    <w:p w14:paraId="6466FE43" w14:textId="77777777" w:rsidR="009549CC" w:rsidRDefault="009549CC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2BA57587" w14:textId="77777777" w:rsidR="00906BFB" w:rsidRDefault="004437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75296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46624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59A7B10" w14:textId="6C6A8BE6" w:rsidR="00906BFB" w:rsidRDefault="002D2341">
    <w:pPr>
      <w:pStyle w:val="Voettekst"/>
    </w:pPr>
    <w:r>
      <w:t>Voorblad</w:t>
    </w:r>
    <w:r w:rsidR="006F582F" w:rsidRPr="006F582F">
      <w:t xml:space="preserve"> </w:t>
    </w:r>
    <w:r w:rsidR="006F582F">
      <w:t xml:space="preserve">PVB </w:t>
    </w:r>
    <w:r w:rsidR="0049161D">
      <w:t>SKB2 IT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14:paraId="64020076" w14:textId="77777777" w:rsidR="002D2341" w:rsidRDefault="006F2A38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02944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30592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BD8906D" w14:textId="1DB436DA" w:rsidR="002D2341" w:rsidRDefault="00DD12C5">
    <w:pPr>
      <w:pStyle w:val="Voettekst"/>
    </w:pPr>
    <w:r w:rsidRPr="00DD12C5">
      <w:t>2.1 Begeleiden bij lessen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 w:rsidRPr="00730B22">
      <w:rPr>
        <w:color w:val="auto"/>
        <w:sz w:val="18"/>
        <w:szCs w:val="18"/>
      </w:rPr>
      <w:t xml:space="preserve">Pagina </w:t>
    </w:r>
    <w:r w:rsidR="006F2A38" w:rsidRPr="00730B22">
      <w:rPr>
        <w:color w:val="auto"/>
        <w:sz w:val="18"/>
        <w:szCs w:val="18"/>
      </w:rPr>
      <w:fldChar w:fldCharType="begin"/>
    </w:r>
    <w:r w:rsidR="006F2A38" w:rsidRPr="00730B22">
      <w:rPr>
        <w:color w:val="auto"/>
        <w:sz w:val="18"/>
        <w:szCs w:val="18"/>
      </w:rPr>
      <w:instrText xml:space="preserve"> PAGE </w:instrText>
    </w:r>
    <w:r w:rsidR="006F2A38" w:rsidRPr="00730B22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2</w:t>
    </w:r>
    <w:r w:rsidR="006F2A38" w:rsidRPr="00730B22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14:paraId="4A625BEF" w14:textId="77777777" w:rsidR="00906BFB" w:rsidRPr="009D0680" w:rsidRDefault="006F2A38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A6DC1D5" w14:textId="01866507" w:rsidR="00906BFB" w:rsidRDefault="00047059" w:rsidP="006F2A38">
    <w:pPr>
      <w:pStyle w:val="Voettekst"/>
      <w:tabs>
        <w:tab w:val="clear" w:pos="4536"/>
        <w:tab w:val="clear" w:pos="9072"/>
        <w:tab w:val="left" w:pos="4950"/>
      </w:tabs>
    </w:pPr>
    <w:r>
      <w:t xml:space="preserve">2.2 Begeleiden </w:t>
    </w:r>
    <w:r w:rsidR="00BD5B68">
      <w:t>bij</w:t>
    </w:r>
    <w:r>
      <w:t xml:space="preserve"> klimvaardigheidstoetsen</w:t>
    </w:r>
    <w:r w:rsidR="006F2A38">
      <w:t xml:space="preserve"> 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1D4CC0">
      <w:t xml:space="preserve">        </w:t>
    </w:r>
    <w:r w:rsidR="006F2A38" w:rsidRPr="00730B22">
      <w:rPr>
        <w:color w:val="auto"/>
        <w:sz w:val="18"/>
        <w:szCs w:val="18"/>
      </w:rPr>
      <w:t xml:space="preserve">Pagina </w:t>
    </w:r>
    <w:r w:rsidR="006F2A38" w:rsidRPr="00730B22">
      <w:rPr>
        <w:color w:val="auto"/>
        <w:sz w:val="18"/>
        <w:szCs w:val="18"/>
      </w:rPr>
      <w:fldChar w:fldCharType="begin"/>
    </w:r>
    <w:r w:rsidR="006F2A38" w:rsidRPr="00730B22">
      <w:rPr>
        <w:color w:val="auto"/>
        <w:sz w:val="18"/>
        <w:szCs w:val="18"/>
      </w:rPr>
      <w:instrText xml:space="preserve"> PAGE </w:instrText>
    </w:r>
    <w:r w:rsidR="006F2A38" w:rsidRPr="00730B22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9</w:t>
    </w:r>
    <w:r w:rsidR="006F2A38" w:rsidRPr="00730B22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2BCC" w14:textId="77777777" w:rsidR="009549CC" w:rsidRDefault="009549CC" w:rsidP="00D40BCE">
      <w:pPr>
        <w:spacing w:line="240" w:lineRule="auto"/>
      </w:pPr>
      <w:r>
        <w:separator/>
      </w:r>
    </w:p>
  </w:footnote>
  <w:footnote w:type="continuationSeparator" w:id="0">
    <w:p w14:paraId="77747565" w14:textId="77777777" w:rsidR="009549CC" w:rsidRDefault="009549CC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BE2D" w14:textId="77777777" w:rsidR="00327610" w:rsidRDefault="00DA6EB4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1D"/>
    <w:rsid w:val="0000222A"/>
    <w:rsid w:val="00013CB4"/>
    <w:rsid w:val="00026E25"/>
    <w:rsid w:val="00036B0B"/>
    <w:rsid w:val="00047059"/>
    <w:rsid w:val="00055E17"/>
    <w:rsid w:val="00070B4C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6DC3"/>
    <w:rsid w:val="001B7D5C"/>
    <w:rsid w:val="001D293C"/>
    <w:rsid w:val="001D2F2C"/>
    <w:rsid w:val="001D4CC0"/>
    <w:rsid w:val="001D63A3"/>
    <w:rsid w:val="00203621"/>
    <w:rsid w:val="00237FED"/>
    <w:rsid w:val="002507D5"/>
    <w:rsid w:val="00260C24"/>
    <w:rsid w:val="00265720"/>
    <w:rsid w:val="0028282E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C1A"/>
    <w:rsid w:val="004437EE"/>
    <w:rsid w:val="004468E3"/>
    <w:rsid w:val="0049161D"/>
    <w:rsid w:val="004A1EED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2F5E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3E14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4236C"/>
    <w:rsid w:val="009549CC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35FE8"/>
    <w:rsid w:val="00A47CC0"/>
    <w:rsid w:val="00A64480"/>
    <w:rsid w:val="00A72543"/>
    <w:rsid w:val="00A73CC6"/>
    <w:rsid w:val="00A94660"/>
    <w:rsid w:val="00A96D89"/>
    <w:rsid w:val="00AA0ECA"/>
    <w:rsid w:val="00AC4C47"/>
    <w:rsid w:val="00AD3035"/>
    <w:rsid w:val="00AF4C86"/>
    <w:rsid w:val="00AF71F4"/>
    <w:rsid w:val="00B04617"/>
    <w:rsid w:val="00B0582B"/>
    <w:rsid w:val="00BD5B68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12C5"/>
    <w:rsid w:val="00DD5965"/>
    <w:rsid w:val="00DF1D19"/>
    <w:rsid w:val="00E000D0"/>
    <w:rsid w:val="00E04591"/>
    <w:rsid w:val="00E14A79"/>
    <w:rsid w:val="00E3267E"/>
    <w:rsid w:val="00E32754"/>
    <w:rsid w:val="00E42284"/>
    <w:rsid w:val="00E4554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670BA"/>
    <w:rsid w:val="00F75B48"/>
    <w:rsid w:val="00F8174C"/>
    <w:rsid w:val="00F87D2F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7FBB5"/>
  <w15:chartTrackingRefBased/>
  <w15:docId w15:val="{CEC8434F-5596-4B92-8854-1039F4C9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94236C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942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94236C"/>
    <w:rPr>
      <w:rFonts w:ascii="DINPro-Regular" w:hAnsi="DINPro-Regular" w:cs="Arial"/>
      <w:color w:val="000000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DINPro-Regular" w:hAnsi="DINPro-Regular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3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</Template>
  <TotalTime>48</TotalTime>
  <Pages>11</Pages>
  <Words>1640</Words>
  <Characters>9021</Characters>
  <Application>Microsoft Office Word</Application>
  <DocSecurity>0</DocSecurity>
  <Lines>75</Lines>
  <Paragraphs>21</Paragraphs>
  <ScaleCrop>false</ScaleCrop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17</cp:revision>
  <dcterms:created xsi:type="dcterms:W3CDTF">2026-07-16T06:47:00Z</dcterms:created>
  <dcterms:modified xsi:type="dcterms:W3CDTF">2026-07-16T19:44:00Z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